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48CCD" w14:textId="583A943F" w:rsidR="00835215" w:rsidRDefault="00835215" w:rsidP="00835215">
      <w:pPr>
        <w:pStyle w:val="berschrift4"/>
        <w:numPr>
          <w:ilvl w:val="0"/>
          <w:numId w:val="0"/>
        </w:numPr>
        <w:spacing w:line="280" w:lineRule="atLeast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>Datenschutz- und Schweigepflichtserklärung</w:t>
      </w:r>
    </w:p>
    <w:p w14:paraId="5A5621AE" w14:textId="254DD576" w:rsidR="00544D65" w:rsidRDefault="00544D65" w:rsidP="00544D65"/>
    <w:p w14:paraId="3602C957" w14:textId="2E363EC2" w:rsidR="00544D65" w:rsidRPr="00544D65" w:rsidRDefault="00544D65" w:rsidP="00544D65">
      <w:pPr>
        <w:ind w:right="-144"/>
        <w:jc w:val="both"/>
        <w:rPr>
          <w:rFonts w:ascii="Arial" w:hAnsi="Arial" w:cs="Arial"/>
          <w:b/>
          <w:sz w:val="18"/>
          <w:szCs w:val="18"/>
          <w:lang w:eastAsia="en-US"/>
        </w:rPr>
      </w:pPr>
      <w:r w:rsidRPr="00544D65">
        <w:rPr>
          <w:rFonts w:ascii="Arial" w:hAnsi="Arial" w:cs="Arial"/>
          <w:b/>
          <w:sz w:val="18"/>
          <w:szCs w:val="18"/>
          <w:lang w:eastAsia="en-US"/>
        </w:rPr>
        <w:t xml:space="preserve">Angaben </w:t>
      </w:r>
      <w:r>
        <w:rPr>
          <w:rFonts w:ascii="Arial" w:hAnsi="Arial" w:cs="Arial"/>
          <w:b/>
          <w:sz w:val="18"/>
          <w:szCs w:val="18"/>
          <w:lang w:eastAsia="en-US"/>
        </w:rPr>
        <w:t>der/des Mitarbeiter/in</w:t>
      </w:r>
    </w:p>
    <w:p w14:paraId="252B5386" w14:textId="77777777" w:rsidR="00835215" w:rsidRDefault="00835215"/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94"/>
        <w:gridCol w:w="1282"/>
        <w:gridCol w:w="3112"/>
      </w:tblGrid>
      <w:tr w:rsidR="00C95001" w:rsidRPr="002149AB" w14:paraId="5AE25C80" w14:textId="77777777" w:rsidTr="0052636C">
        <w:trPr>
          <w:jc w:val="center"/>
        </w:trPr>
        <w:tc>
          <w:tcPr>
            <w:tcW w:w="1701" w:type="dxa"/>
          </w:tcPr>
          <w:p w14:paraId="6C9372CE" w14:textId="77777777" w:rsidR="00C95001" w:rsidRPr="002149AB" w:rsidRDefault="00C95001" w:rsidP="0011746D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  <w:p w14:paraId="6FA82DD6" w14:textId="77777777" w:rsidR="00C95001" w:rsidRPr="002149AB" w:rsidRDefault="00C95001" w:rsidP="0011746D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r w:rsidRPr="002149AB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21F36541" w14:textId="77777777" w:rsidR="00C95001" w:rsidRPr="002149AB" w:rsidRDefault="00C95001" w:rsidP="0011746D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2" w:type="dxa"/>
          </w:tcPr>
          <w:p w14:paraId="1180217E" w14:textId="77777777" w:rsidR="00C95001" w:rsidRPr="002149AB" w:rsidRDefault="00C95001" w:rsidP="0011746D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  <w:p w14:paraId="7B919F0F" w14:textId="77777777" w:rsidR="00C95001" w:rsidRPr="002149AB" w:rsidRDefault="00C95001" w:rsidP="0011746D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r w:rsidRPr="002149AB">
              <w:rPr>
                <w:rFonts w:ascii="Arial" w:hAnsi="Arial" w:cs="Arial"/>
                <w:sz w:val="18"/>
                <w:szCs w:val="18"/>
              </w:rPr>
              <w:t>Vorname</w:t>
            </w:r>
          </w:p>
        </w:tc>
        <w:tc>
          <w:tcPr>
            <w:tcW w:w="3112" w:type="dxa"/>
            <w:tcBorders>
              <w:bottom w:val="single" w:sz="4" w:space="0" w:color="auto"/>
            </w:tcBorders>
          </w:tcPr>
          <w:p w14:paraId="1C8FFCCF" w14:textId="77777777" w:rsidR="00C95001" w:rsidRPr="002149AB" w:rsidRDefault="00C95001" w:rsidP="0011746D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001" w:rsidRPr="002149AB" w14:paraId="6AAA0024" w14:textId="77777777" w:rsidTr="0052636C">
        <w:trPr>
          <w:jc w:val="center"/>
        </w:trPr>
        <w:tc>
          <w:tcPr>
            <w:tcW w:w="1701" w:type="dxa"/>
          </w:tcPr>
          <w:p w14:paraId="39038965" w14:textId="77777777" w:rsidR="00C95001" w:rsidRPr="002149AB" w:rsidRDefault="00C95001" w:rsidP="0011746D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  <w:p w14:paraId="57BABAF0" w14:textId="77777777" w:rsidR="00C95001" w:rsidRPr="002149AB" w:rsidRDefault="00C95001" w:rsidP="0011746D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r w:rsidRPr="002149AB">
              <w:rPr>
                <w:rFonts w:ascii="Arial" w:hAnsi="Arial" w:cs="Arial"/>
                <w:sz w:val="18"/>
                <w:szCs w:val="18"/>
              </w:rPr>
              <w:t>Geburtsdatum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31A25B76" w14:textId="77777777" w:rsidR="00C95001" w:rsidRPr="002149AB" w:rsidRDefault="00C95001" w:rsidP="0011746D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2" w:type="dxa"/>
          </w:tcPr>
          <w:p w14:paraId="3C9B8247" w14:textId="77777777" w:rsidR="00C95001" w:rsidRPr="002149AB" w:rsidRDefault="00C95001" w:rsidP="0011746D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  <w:p w14:paraId="34E1B16A" w14:textId="77777777" w:rsidR="00C95001" w:rsidRPr="002149AB" w:rsidRDefault="00C95001" w:rsidP="0011746D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r w:rsidRPr="002149AB">
              <w:rPr>
                <w:rFonts w:ascii="Arial" w:hAnsi="Arial" w:cs="Arial"/>
                <w:sz w:val="18"/>
                <w:szCs w:val="18"/>
              </w:rPr>
              <w:t>Abteilung</w:t>
            </w:r>
          </w:p>
        </w:tc>
        <w:tc>
          <w:tcPr>
            <w:tcW w:w="3112" w:type="dxa"/>
            <w:tcBorders>
              <w:bottom w:val="single" w:sz="4" w:space="0" w:color="auto"/>
            </w:tcBorders>
          </w:tcPr>
          <w:p w14:paraId="515FFE42" w14:textId="77777777" w:rsidR="00C95001" w:rsidRPr="002149AB" w:rsidRDefault="00C95001" w:rsidP="0011746D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3561" w:rsidRPr="002149AB" w14:paraId="50241BEF" w14:textId="77777777" w:rsidTr="0052636C">
        <w:trPr>
          <w:jc w:val="center"/>
        </w:trPr>
        <w:tc>
          <w:tcPr>
            <w:tcW w:w="1701" w:type="dxa"/>
          </w:tcPr>
          <w:p w14:paraId="16D460F0" w14:textId="77777777" w:rsidR="00733561" w:rsidRPr="002149AB" w:rsidRDefault="00733561" w:rsidP="00733561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  <w:p w14:paraId="6C979454" w14:textId="77777777" w:rsidR="00733561" w:rsidRPr="002149AB" w:rsidRDefault="00733561" w:rsidP="00733561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r w:rsidRPr="002149AB">
              <w:rPr>
                <w:rFonts w:ascii="Arial" w:hAnsi="Arial" w:cs="Arial"/>
                <w:sz w:val="18"/>
                <w:szCs w:val="18"/>
              </w:rPr>
              <w:t>Arbeitgeberin</w:t>
            </w:r>
          </w:p>
          <w:p w14:paraId="0E223CC0" w14:textId="77777777" w:rsidR="00733561" w:rsidRPr="002149AB" w:rsidRDefault="00733561" w:rsidP="00733561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i/>
                <w:sz w:val="18"/>
                <w:szCs w:val="18"/>
              </w:rPr>
            </w:pPr>
            <w:r w:rsidRPr="002149AB">
              <w:rPr>
                <w:rFonts w:ascii="Arial" w:hAnsi="Arial" w:cs="Arial"/>
                <w:i/>
                <w:sz w:val="18"/>
                <w:szCs w:val="18"/>
              </w:rPr>
              <w:t>(bitte ankreuzen)</w:t>
            </w:r>
          </w:p>
        </w:tc>
        <w:tc>
          <w:tcPr>
            <w:tcW w:w="2694" w:type="dxa"/>
          </w:tcPr>
          <w:p w14:paraId="52814A52" w14:textId="77777777" w:rsidR="00733561" w:rsidRPr="002149AB" w:rsidRDefault="00733561" w:rsidP="00733561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  <w:p w14:paraId="450D0AF3" w14:textId="77777777" w:rsidR="00733561" w:rsidRPr="002149AB" w:rsidRDefault="00F50008" w:rsidP="00733561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35511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561" w:rsidRPr="002149A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33561" w:rsidRPr="002149AB">
              <w:rPr>
                <w:rFonts w:ascii="Arial" w:hAnsi="Arial" w:cs="Arial"/>
                <w:sz w:val="18"/>
                <w:szCs w:val="18"/>
              </w:rPr>
              <w:t xml:space="preserve"> Rehaklinik Zihlschlacht AG</w:t>
            </w:r>
          </w:p>
          <w:p w14:paraId="2069D9FB" w14:textId="77777777" w:rsidR="00733561" w:rsidRPr="002149AB" w:rsidRDefault="00F50008" w:rsidP="00733561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581650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561" w:rsidRPr="002149A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33561" w:rsidRPr="002149AB">
              <w:rPr>
                <w:rFonts w:ascii="Arial" w:hAnsi="Arial" w:cs="Arial"/>
                <w:sz w:val="18"/>
                <w:szCs w:val="18"/>
              </w:rPr>
              <w:t xml:space="preserve"> Rehaklinik Dussnang AG</w:t>
            </w:r>
          </w:p>
          <w:p w14:paraId="073ECB76" w14:textId="6720A8A2" w:rsidR="00733561" w:rsidRDefault="00F50008" w:rsidP="00733561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099956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8B2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33561" w:rsidRPr="002149AB">
              <w:rPr>
                <w:rFonts w:ascii="Arial" w:hAnsi="Arial" w:cs="Arial"/>
                <w:sz w:val="18"/>
                <w:szCs w:val="18"/>
              </w:rPr>
              <w:t xml:space="preserve"> Rehaklinik Seewis AG</w:t>
            </w:r>
          </w:p>
          <w:p w14:paraId="17DC3386" w14:textId="732D3671" w:rsidR="006F38B2" w:rsidRPr="002149AB" w:rsidRDefault="00F50008" w:rsidP="00733561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505476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8B2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6F38B2" w:rsidRPr="002149AB">
              <w:rPr>
                <w:rFonts w:ascii="Arial" w:hAnsi="Arial" w:cs="Arial"/>
                <w:sz w:val="18"/>
                <w:szCs w:val="18"/>
              </w:rPr>
              <w:t xml:space="preserve"> Rehaklinik </w:t>
            </w:r>
            <w:r w:rsidR="006F38B2">
              <w:rPr>
                <w:rFonts w:ascii="Arial" w:hAnsi="Arial" w:cs="Arial"/>
                <w:sz w:val="18"/>
                <w:szCs w:val="18"/>
              </w:rPr>
              <w:t>Tschugg</w:t>
            </w:r>
            <w:r w:rsidR="006F38B2" w:rsidRPr="002149AB">
              <w:rPr>
                <w:rFonts w:ascii="Arial" w:hAnsi="Arial" w:cs="Arial"/>
                <w:sz w:val="18"/>
                <w:szCs w:val="18"/>
              </w:rPr>
              <w:t xml:space="preserve"> AG</w:t>
            </w:r>
          </w:p>
        </w:tc>
        <w:tc>
          <w:tcPr>
            <w:tcW w:w="4394" w:type="dxa"/>
            <w:gridSpan w:val="2"/>
          </w:tcPr>
          <w:p w14:paraId="23305FAB" w14:textId="77777777" w:rsidR="00733561" w:rsidRPr="002149AB" w:rsidRDefault="00733561" w:rsidP="00733561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  <w:p w14:paraId="11D2F82B" w14:textId="77777777" w:rsidR="00733561" w:rsidRPr="002149AB" w:rsidRDefault="00F50008" w:rsidP="00733561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792597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561" w:rsidRPr="002149A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33561" w:rsidRPr="002149AB">
              <w:rPr>
                <w:rFonts w:ascii="Arial" w:hAnsi="Arial" w:cs="Arial"/>
                <w:sz w:val="18"/>
                <w:szCs w:val="18"/>
              </w:rPr>
              <w:t xml:space="preserve"> VAMED Management und Services Schweiz AG</w:t>
            </w:r>
          </w:p>
          <w:p w14:paraId="65874350" w14:textId="288E714E" w:rsidR="00733561" w:rsidRPr="002149AB" w:rsidRDefault="00F50008" w:rsidP="00733561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854177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561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33561" w:rsidRPr="002149AB">
              <w:rPr>
                <w:rFonts w:ascii="Arial" w:hAnsi="Arial" w:cs="Arial"/>
                <w:sz w:val="18"/>
                <w:szCs w:val="18"/>
              </w:rPr>
              <w:t xml:space="preserve"> VAMED </w:t>
            </w:r>
          </w:p>
          <w:p w14:paraId="74E52512" w14:textId="72C4CC3E" w:rsidR="00733561" w:rsidRPr="002149AB" w:rsidRDefault="00F50008" w:rsidP="00733561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258790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561" w:rsidRPr="002149A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33561" w:rsidRPr="002149AB">
              <w:rPr>
                <w:rFonts w:ascii="Arial" w:hAnsi="Arial" w:cs="Arial"/>
                <w:sz w:val="18"/>
                <w:szCs w:val="18"/>
              </w:rPr>
              <w:t xml:space="preserve"> VAMED </w:t>
            </w:r>
            <w:r w:rsidR="00733561">
              <w:rPr>
                <w:rFonts w:ascii="Arial" w:hAnsi="Arial" w:cs="Arial"/>
                <w:sz w:val="18"/>
                <w:szCs w:val="18"/>
              </w:rPr>
              <w:t xml:space="preserve">Therapiezenter </w:t>
            </w:r>
          </w:p>
          <w:p w14:paraId="15CC0FBD" w14:textId="66B1A33C" w:rsidR="00733561" w:rsidRPr="002149AB" w:rsidRDefault="00F50008" w:rsidP="00733561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745723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561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33561" w:rsidRPr="002149A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F38B2">
              <w:rPr>
                <w:rFonts w:ascii="Arial" w:hAnsi="Arial" w:cs="Arial"/>
                <w:sz w:val="18"/>
                <w:szCs w:val="18"/>
              </w:rPr>
              <w:t>………………………………………</w:t>
            </w:r>
            <w:r w:rsidR="006F38B2" w:rsidRPr="000B0901">
              <w:rPr>
                <w:rFonts w:ascii="Arial" w:hAnsi="Arial" w:cs="Arial"/>
                <w:sz w:val="16"/>
                <w:szCs w:val="16"/>
              </w:rPr>
              <w:t>(z.B extern</w:t>
            </w:r>
            <w:r w:rsidR="000B0901" w:rsidRPr="000B090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5A176FAD" w14:textId="77777777" w:rsidR="00733561" w:rsidRPr="002149AB" w:rsidRDefault="00733561" w:rsidP="00733561">
            <w:pPr>
              <w:tabs>
                <w:tab w:val="left" w:pos="1843"/>
              </w:tabs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09585D6" w14:textId="487D2E6B" w:rsidR="00C95001" w:rsidRPr="002149AB" w:rsidRDefault="00C95001" w:rsidP="00F249E8">
      <w:pPr>
        <w:ind w:right="-144"/>
        <w:jc w:val="both"/>
        <w:rPr>
          <w:rFonts w:ascii="Arial" w:hAnsi="Arial" w:cs="Arial"/>
          <w:b/>
          <w:sz w:val="18"/>
          <w:szCs w:val="18"/>
          <w:lang w:eastAsia="en-US"/>
        </w:rPr>
      </w:pPr>
    </w:p>
    <w:p w14:paraId="056A8B27" w14:textId="77777777" w:rsidR="00C95001" w:rsidRPr="002149AB" w:rsidRDefault="00C95001" w:rsidP="00F249E8">
      <w:pPr>
        <w:ind w:right="-144"/>
        <w:jc w:val="both"/>
        <w:rPr>
          <w:rFonts w:ascii="Arial" w:hAnsi="Arial" w:cs="Arial"/>
          <w:b/>
          <w:sz w:val="18"/>
          <w:szCs w:val="18"/>
          <w:lang w:eastAsia="en-US"/>
        </w:rPr>
      </w:pPr>
    </w:p>
    <w:p w14:paraId="2B77B3C6" w14:textId="023A28DC" w:rsidR="00F249E8" w:rsidRPr="002149AB" w:rsidRDefault="00F249E8" w:rsidP="00F249E8">
      <w:pPr>
        <w:ind w:right="-144"/>
        <w:jc w:val="both"/>
        <w:rPr>
          <w:rFonts w:ascii="Arial" w:hAnsi="Arial" w:cs="Arial"/>
          <w:b/>
          <w:sz w:val="18"/>
          <w:szCs w:val="18"/>
          <w:lang w:eastAsia="en-US"/>
        </w:rPr>
      </w:pPr>
      <w:r w:rsidRPr="002149AB">
        <w:rPr>
          <w:rFonts w:ascii="Arial" w:hAnsi="Arial" w:cs="Arial"/>
          <w:b/>
          <w:sz w:val="18"/>
          <w:szCs w:val="18"/>
          <w:lang w:eastAsia="en-US"/>
        </w:rPr>
        <w:t>Durch meine Arbeit erhalte ich Einblick</w:t>
      </w:r>
    </w:p>
    <w:p w14:paraId="2B77B3C7" w14:textId="77777777" w:rsidR="00F249E8" w:rsidRPr="002149AB" w:rsidRDefault="00F249E8" w:rsidP="00F249E8">
      <w:pPr>
        <w:ind w:right="-144"/>
        <w:jc w:val="both"/>
        <w:rPr>
          <w:rFonts w:ascii="Arial" w:hAnsi="Arial" w:cs="Arial"/>
          <w:b/>
          <w:sz w:val="18"/>
          <w:szCs w:val="18"/>
          <w:lang w:eastAsia="en-US"/>
        </w:rPr>
      </w:pPr>
    </w:p>
    <w:p w14:paraId="0E2A62A0" w14:textId="77777777" w:rsidR="009049FC" w:rsidRPr="002149AB" w:rsidRDefault="009049FC" w:rsidP="009049FC">
      <w:pPr>
        <w:pStyle w:val="Listenabsatz"/>
        <w:numPr>
          <w:ilvl w:val="0"/>
          <w:numId w:val="31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in geschäftliche Ang</w:t>
      </w:r>
      <w:r w:rsidR="00F249E8" w:rsidRPr="002149AB">
        <w:rPr>
          <w:rFonts w:ascii="Arial" w:hAnsi="Arial" w:cs="Arial"/>
          <w:sz w:val="18"/>
          <w:szCs w:val="18"/>
          <w:lang w:eastAsia="en-US"/>
        </w:rPr>
        <w:t>elegenheiten vertraulicher Natur sowie</w:t>
      </w:r>
    </w:p>
    <w:p w14:paraId="2B77B3CA" w14:textId="7C4C1764" w:rsidR="00F249E8" w:rsidRPr="002149AB" w:rsidRDefault="00F249E8" w:rsidP="009049FC">
      <w:pPr>
        <w:pStyle w:val="Listenabsatz"/>
        <w:numPr>
          <w:ilvl w:val="0"/>
          <w:numId w:val="31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in Personendaten von Kunden, Patienten und Mitarbeitenden</w:t>
      </w:r>
    </w:p>
    <w:p w14:paraId="2B77B3CB" w14:textId="77777777" w:rsidR="00F249E8" w:rsidRPr="002149AB" w:rsidRDefault="00F249E8" w:rsidP="00F249E8">
      <w:pPr>
        <w:ind w:left="720"/>
        <w:contextualSpacing/>
        <w:jc w:val="both"/>
        <w:rPr>
          <w:rFonts w:ascii="Arial" w:hAnsi="Arial" w:cs="Arial"/>
          <w:sz w:val="18"/>
          <w:szCs w:val="18"/>
          <w:lang w:eastAsia="en-US"/>
        </w:rPr>
      </w:pPr>
    </w:p>
    <w:p w14:paraId="2B77B3CE" w14:textId="10A93D1C" w:rsidR="00F249E8" w:rsidRPr="002149AB" w:rsidRDefault="00F249E8" w:rsidP="00F249E8">
      <w:p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 xml:space="preserve">Mir ist bekannt, dass alle betroffenen Personen in Bezug auf Ihre persönlichen Daten das Recht auf: </w:t>
      </w:r>
      <w:r w:rsidR="00167C7B" w:rsidRPr="002149AB">
        <w:rPr>
          <w:rFonts w:ascii="Arial" w:hAnsi="Arial" w:cs="Arial"/>
          <w:i/>
          <w:sz w:val="18"/>
          <w:szCs w:val="18"/>
          <w:lang w:eastAsia="en-US"/>
        </w:rPr>
        <w:t>Information</w:t>
      </w:r>
      <w:r w:rsidR="00167C7B" w:rsidRPr="002149AB">
        <w:rPr>
          <w:rFonts w:ascii="Arial" w:hAnsi="Arial" w:cs="Arial"/>
          <w:sz w:val="18"/>
          <w:szCs w:val="18"/>
          <w:lang w:eastAsia="en-US"/>
        </w:rPr>
        <w:t xml:space="preserve">, </w:t>
      </w:r>
      <w:r w:rsidR="00167C7B" w:rsidRPr="002149AB">
        <w:rPr>
          <w:rFonts w:ascii="Arial" w:hAnsi="Arial" w:cs="Arial"/>
          <w:i/>
          <w:sz w:val="18"/>
          <w:szCs w:val="18"/>
          <w:lang w:eastAsia="en-US"/>
        </w:rPr>
        <w:t>Auskunft</w:t>
      </w:r>
      <w:r w:rsidR="00167C7B" w:rsidRPr="002149AB">
        <w:rPr>
          <w:rFonts w:ascii="Arial" w:hAnsi="Arial" w:cs="Arial"/>
          <w:sz w:val="18"/>
          <w:szCs w:val="18"/>
          <w:lang w:eastAsia="en-US"/>
        </w:rPr>
        <w:t xml:space="preserve">, </w:t>
      </w:r>
      <w:r w:rsidR="00167C7B" w:rsidRPr="002149AB">
        <w:rPr>
          <w:rFonts w:ascii="Arial" w:hAnsi="Arial" w:cs="Arial"/>
          <w:i/>
          <w:sz w:val="18"/>
          <w:szCs w:val="18"/>
          <w:lang w:eastAsia="en-US"/>
        </w:rPr>
        <w:t>Richtigstellung</w:t>
      </w:r>
      <w:r w:rsidR="00167C7B" w:rsidRPr="002149AB">
        <w:rPr>
          <w:rFonts w:ascii="Arial" w:hAnsi="Arial" w:cs="Arial"/>
          <w:sz w:val="18"/>
          <w:szCs w:val="18"/>
          <w:lang w:eastAsia="en-US"/>
        </w:rPr>
        <w:t xml:space="preserve">, </w:t>
      </w:r>
      <w:r w:rsidR="00167C7B" w:rsidRPr="002149AB">
        <w:rPr>
          <w:rFonts w:ascii="Arial" w:hAnsi="Arial" w:cs="Arial"/>
          <w:i/>
          <w:sz w:val="18"/>
          <w:szCs w:val="18"/>
          <w:lang w:eastAsia="en-US"/>
        </w:rPr>
        <w:t>Löschung</w:t>
      </w:r>
      <w:r w:rsidR="00167C7B" w:rsidRPr="002149AB">
        <w:rPr>
          <w:rFonts w:ascii="Arial" w:hAnsi="Arial" w:cs="Arial"/>
          <w:sz w:val="18"/>
          <w:szCs w:val="18"/>
          <w:lang w:eastAsia="en-US"/>
        </w:rPr>
        <w:t xml:space="preserve"> und </w:t>
      </w:r>
      <w:r w:rsidR="00167C7B" w:rsidRPr="002149AB">
        <w:rPr>
          <w:rFonts w:ascii="Arial" w:hAnsi="Arial" w:cs="Arial"/>
          <w:i/>
          <w:sz w:val="18"/>
          <w:szCs w:val="18"/>
          <w:lang w:eastAsia="en-US"/>
        </w:rPr>
        <w:t>Herausgabe</w:t>
      </w:r>
      <w:r w:rsidR="00167C7B" w:rsidRPr="002149AB">
        <w:rPr>
          <w:rFonts w:ascii="Arial" w:hAnsi="Arial" w:cs="Arial"/>
          <w:sz w:val="18"/>
          <w:szCs w:val="18"/>
          <w:lang w:eastAsia="en-US"/>
        </w:rPr>
        <w:t xml:space="preserve"> haben.</w:t>
      </w:r>
    </w:p>
    <w:p w14:paraId="2B77B3CF" w14:textId="77777777" w:rsidR="00F249E8" w:rsidRPr="002149AB" w:rsidRDefault="00F249E8" w:rsidP="00F249E8">
      <w:pPr>
        <w:spacing w:line="240" w:lineRule="exact"/>
        <w:ind w:left="708" w:right="-142"/>
        <w:jc w:val="both"/>
        <w:rPr>
          <w:rFonts w:ascii="Arial" w:hAnsi="Arial" w:cs="Arial"/>
          <w:sz w:val="18"/>
          <w:szCs w:val="18"/>
          <w:lang w:eastAsia="en-US"/>
        </w:rPr>
      </w:pPr>
    </w:p>
    <w:p w14:paraId="13EB4679" w14:textId="564B6B3D" w:rsidR="00167C7B" w:rsidRPr="002149AB" w:rsidRDefault="00167C7B" w:rsidP="00167C7B">
      <w:pPr>
        <w:autoSpaceDE w:val="0"/>
        <w:autoSpaceDN w:val="0"/>
        <w:spacing w:after="2"/>
        <w:jc w:val="both"/>
        <w:rPr>
          <w:rFonts w:ascii="Arial" w:eastAsiaTheme="minorHAnsi" w:hAnsi="Arial" w:cs="Arial"/>
          <w:b/>
          <w:color w:val="000000"/>
          <w:sz w:val="18"/>
          <w:szCs w:val="18"/>
          <w:lang w:eastAsia="de-CH"/>
        </w:rPr>
      </w:pPr>
      <w:r w:rsidRPr="002149AB">
        <w:rPr>
          <w:rFonts w:ascii="Arial" w:eastAsiaTheme="minorHAnsi" w:hAnsi="Arial" w:cs="Arial"/>
          <w:b/>
          <w:color w:val="000000"/>
          <w:sz w:val="18"/>
          <w:szCs w:val="18"/>
          <w:lang w:eastAsia="de-CH"/>
        </w:rPr>
        <w:t>Anfragen durch Drittpersonen</w:t>
      </w:r>
    </w:p>
    <w:p w14:paraId="265DD908" w14:textId="77777777" w:rsidR="00167C7B" w:rsidRPr="002149AB" w:rsidRDefault="00167C7B" w:rsidP="00167C7B">
      <w:pPr>
        <w:autoSpaceDE w:val="0"/>
        <w:autoSpaceDN w:val="0"/>
        <w:spacing w:after="2"/>
        <w:jc w:val="both"/>
        <w:rPr>
          <w:rFonts w:ascii="Arial" w:eastAsiaTheme="minorHAnsi" w:hAnsi="Arial" w:cs="Arial"/>
          <w:color w:val="000000"/>
          <w:sz w:val="18"/>
          <w:szCs w:val="18"/>
          <w:lang w:eastAsia="de-CH"/>
        </w:rPr>
      </w:pPr>
    </w:p>
    <w:p w14:paraId="6DD17DD8" w14:textId="289FC23C" w:rsidR="00167C7B" w:rsidRPr="002149AB" w:rsidRDefault="00F249E8" w:rsidP="00C95001">
      <w:pPr>
        <w:autoSpaceDE w:val="0"/>
        <w:autoSpaceDN w:val="0"/>
        <w:spacing w:after="2"/>
        <w:jc w:val="both"/>
        <w:rPr>
          <w:rFonts w:ascii="Arial" w:eastAsiaTheme="minorHAnsi" w:hAnsi="Arial" w:cs="Arial"/>
          <w:color w:val="000000"/>
          <w:sz w:val="18"/>
          <w:szCs w:val="18"/>
          <w:lang w:eastAsia="de-CH"/>
        </w:rPr>
      </w:pPr>
      <w:r w:rsidRPr="002149AB">
        <w:rPr>
          <w:rFonts w:ascii="Arial" w:eastAsiaTheme="minorHAnsi" w:hAnsi="Arial" w:cs="Arial"/>
          <w:color w:val="000000"/>
          <w:sz w:val="18"/>
          <w:szCs w:val="18"/>
          <w:lang w:eastAsia="de-CH"/>
        </w:rPr>
        <w:t xml:space="preserve">Patienten haben grundsätzlich das Auskunftsrecht über ihre Krankengeschichte. In den meisten Fällen werden Mitarbeitende mit der Frage des Datenschutzes konfrontiert, wenn Drittpersonen Anfragen zu Personendaten haben. </w:t>
      </w:r>
    </w:p>
    <w:p w14:paraId="2B77B3D0" w14:textId="01366C26" w:rsidR="00F249E8" w:rsidRPr="002149AB" w:rsidRDefault="00F249E8" w:rsidP="00167C7B">
      <w:pPr>
        <w:pStyle w:val="Listenabsatz"/>
        <w:numPr>
          <w:ilvl w:val="0"/>
          <w:numId w:val="30"/>
        </w:numPr>
        <w:autoSpaceDE w:val="0"/>
        <w:autoSpaceDN w:val="0"/>
        <w:spacing w:after="2"/>
        <w:jc w:val="both"/>
        <w:rPr>
          <w:rFonts w:ascii="Arial" w:eastAsiaTheme="minorHAnsi" w:hAnsi="Arial" w:cs="Arial"/>
          <w:color w:val="000000"/>
          <w:sz w:val="18"/>
          <w:szCs w:val="18"/>
          <w:lang w:eastAsia="de-CH"/>
        </w:rPr>
      </w:pPr>
      <w:r w:rsidRPr="002149AB">
        <w:rPr>
          <w:rFonts w:ascii="Arial" w:eastAsiaTheme="minorHAnsi" w:hAnsi="Arial" w:cs="Arial"/>
          <w:bCs/>
          <w:color w:val="000000"/>
          <w:sz w:val="18"/>
          <w:szCs w:val="18"/>
          <w:lang w:eastAsia="de-CH"/>
        </w:rPr>
        <w:t xml:space="preserve">Grundsätzlich gilt </w:t>
      </w:r>
      <w:r w:rsidR="00167C7B" w:rsidRPr="002149AB">
        <w:rPr>
          <w:rFonts w:ascii="Arial" w:eastAsiaTheme="minorHAnsi" w:hAnsi="Arial" w:cs="Arial"/>
          <w:b/>
          <w:bCs/>
          <w:color w:val="000000"/>
          <w:sz w:val="18"/>
          <w:szCs w:val="18"/>
          <w:lang w:eastAsia="de-CH"/>
        </w:rPr>
        <w:t>Vorsicht</w:t>
      </w:r>
      <w:r w:rsidRPr="002149AB">
        <w:rPr>
          <w:rFonts w:ascii="Arial" w:eastAsiaTheme="minorHAnsi" w:hAnsi="Arial" w:cs="Arial"/>
          <w:bCs/>
          <w:color w:val="000000"/>
          <w:sz w:val="18"/>
          <w:szCs w:val="18"/>
          <w:lang w:eastAsia="de-CH"/>
        </w:rPr>
        <w:t xml:space="preserve"> walten zu lassen und </w:t>
      </w:r>
      <w:r w:rsidRPr="002149AB">
        <w:rPr>
          <w:rFonts w:ascii="Arial" w:eastAsiaTheme="minorHAnsi" w:hAnsi="Arial" w:cs="Arial"/>
          <w:color w:val="000000"/>
          <w:sz w:val="18"/>
          <w:szCs w:val="18"/>
          <w:lang w:eastAsia="de-CH"/>
        </w:rPr>
        <w:t>keine direkte Auskunft zu geben!</w:t>
      </w:r>
    </w:p>
    <w:p w14:paraId="2B77B3D1" w14:textId="77777777" w:rsidR="00F249E8" w:rsidRPr="002149AB" w:rsidRDefault="00F249E8" w:rsidP="00F249E8">
      <w:p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</w:p>
    <w:p w14:paraId="2B77B3D2" w14:textId="07E96FEF" w:rsidR="00F249E8" w:rsidRPr="002149AB" w:rsidRDefault="00F249E8" w:rsidP="00C95001">
      <w:pPr>
        <w:spacing w:line="240" w:lineRule="exact"/>
        <w:ind w:right="-142"/>
        <w:jc w:val="both"/>
        <w:rPr>
          <w:rFonts w:ascii="Arial" w:hAnsi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 xml:space="preserve">Bei </w:t>
      </w:r>
      <w:r w:rsidR="00167C7B" w:rsidRPr="002149AB">
        <w:rPr>
          <w:rFonts w:ascii="Arial" w:hAnsi="Arial" w:cs="Arial"/>
          <w:b/>
          <w:sz w:val="18"/>
          <w:szCs w:val="18"/>
          <w:lang w:eastAsia="en-US"/>
        </w:rPr>
        <w:t>einfachen</w:t>
      </w:r>
      <w:r w:rsidR="00167C7B" w:rsidRPr="002149AB">
        <w:rPr>
          <w:rFonts w:ascii="Arial" w:hAnsi="Arial" w:cs="Arial"/>
          <w:sz w:val="18"/>
          <w:szCs w:val="18"/>
          <w:lang w:eastAsia="en-US"/>
        </w:rPr>
        <w:t xml:space="preserve">, mündlichen oder telefonischen Anfragen durch Drittpersonen </w:t>
      </w:r>
      <w:r w:rsidRPr="002149AB">
        <w:rPr>
          <w:rFonts w:ascii="Arial" w:hAnsi="Arial" w:cs="Arial"/>
          <w:i/>
          <w:sz w:val="18"/>
          <w:szCs w:val="18"/>
          <w:lang w:eastAsia="en-US"/>
        </w:rPr>
        <w:t>(z.B. «Hat mein Vater die Therapie gut vertragen», «Ist Frau Musterfrau noch bei Ihnen angestellt? »)</w:t>
      </w:r>
      <w:r w:rsidRPr="002149AB">
        <w:rPr>
          <w:rFonts w:ascii="Arial" w:hAnsi="Arial"/>
          <w:sz w:val="18"/>
          <w:szCs w:val="18"/>
          <w:lang w:eastAsia="en-US"/>
        </w:rPr>
        <w:t xml:space="preserve"> gilt:</w:t>
      </w:r>
    </w:p>
    <w:p w14:paraId="2B77B3D3" w14:textId="77777777" w:rsidR="00F249E8" w:rsidRPr="002149AB" w:rsidRDefault="00F249E8" w:rsidP="00F249E8">
      <w:pPr>
        <w:spacing w:line="240" w:lineRule="exact"/>
        <w:ind w:right="-142"/>
        <w:jc w:val="both"/>
        <w:rPr>
          <w:rFonts w:ascii="Arial" w:hAnsi="Arial"/>
          <w:sz w:val="18"/>
          <w:szCs w:val="18"/>
          <w:lang w:eastAsia="en-US"/>
        </w:rPr>
      </w:pPr>
    </w:p>
    <w:p w14:paraId="2B77B3D5" w14:textId="761A1768" w:rsidR="00F249E8" w:rsidRPr="00835215" w:rsidRDefault="00F249E8" w:rsidP="00835215">
      <w:pPr>
        <w:pStyle w:val="Listenabsatz"/>
        <w:numPr>
          <w:ilvl w:val="0"/>
          <w:numId w:val="27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 xml:space="preserve">Ich vergewissere mich, dass mir die Drittperson bekannt ist und eine Auskunft zulässig ist. </w:t>
      </w:r>
    </w:p>
    <w:p w14:paraId="2B77B3D7" w14:textId="4710D54F" w:rsidR="00F249E8" w:rsidRPr="00835215" w:rsidRDefault="00F249E8" w:rsidP="00835215">
      <w:pPr>
        <w:numPr>
          <w:ilvl w:val="0"/>
          <w:numId w:val="27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Ich bitte die anfragende Person</w:t>
      </w:r>
      <w:r w:rsidR="00C95001" w:rsidRPr="002149AB">
        <w:rPr>
          <w:rFonts w:ascii="Arial" w:hAnsi="Arial" w:cs="Arial"/>
          <w:sz w:val="18"/>
          <w:szCs w:val="18"/>
          <w:lang w:eastAsia="en-US"/>
        </w:rPr>
        <w:t>,</w:t>
      </w:r>
      <w:r w:rsidRPr="002149AB">
        <w:rPr>
          <w:rFonts w:ascii="Arial" w:hAnsi="Arial" w:cs="Arial"/>
          <w:sz w:val="18"/>
          <w:szCs w:val="18"/>
          <w:lang w:eastAsia="en-US"/>
        </w:rPr>
        <w:t xml:space="preserve"> mir den vollständigen Namen und ein weiteres Merkmal (z.B. das Geburtsdatum des Patienten) zu nennen</w:t>
      </w:r>
      <w:r w:rsidR="009049FC" w:rsidRPr="002149AB">
        <w:rPr>
          <w:rFonts w:ascii="Arial" w:hAnsi="Arial" w:cs="Arial"/>
          <w:sz w:val="18"/>
          <w:szCs w:val="18"/>
          <w:lang w:eastAsia="en-US"/>
        </w:rPr>
        <w:t>,</w:t>
      </w:r>
      <w:r w:rsidRPr="002149AB">
        <w:rPr>
          <w:rFonts w:ascii="Arial" w:hAnsi="Arial" w:cs="Arial"/>
          <w:sz w:val="18"/>
          <w:szCs w:val="18"/>
          <w:lang w:eastAsia="en-US"/>
        </w:rPr>
        <w:t xml:space="preserve"> um ihn/sie korrekt zu identifizieren. </w:t>
      </w:r>
    </w:p>
    <w:p w14:paraId="2B77B3D8" w14:textId="32C7126E" w:rsidR="00F249E8" w:rsidRPr="002149AB" w:rsidRDefault="00835215" w:rsidP="00F249E8">
      <w:pPr>
        <w:numPr>
          <w:ilvl w:val="0"/>
          <w:numId w:val="27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>Bei unklarer Identität der Drittperson oder ihrer B</w:t>
      </w:r>
      <w:r w:rsidR="00F249E8" w:rsidRPr="002149AB">
        <w:rPr>
          <w:rFonts w:ascii="Arial" w:hAnsi="Arial" w:cs="Arial"/>
          <w:sz w:val="18"/>
          <w:szCs w:val="18"/>
          <w:lang w:eastAsia="en-US"/>
        </w:rPr>
        <w:t xml:space="preserve">eziehung zur Person, </w:t>
      </w:r>
      <w:r>
        <w:rPr>
          <w:rFonts w:ascii="Arial" w:hAnsi="Arial" w:cs="Arial"/>
          <w:sz w:val="18"/>
          <w:szCs w:val="18"/>
          <w:lang w:eastAsia="en-US"/>
        </w:rPr>
        <w:t>deren</w:t>
      </w:r>
      <w:r w:rsidR="00F249E8" w:rsidRPr="002149AB">
        <w:rPr>
          <w:rFonts w:ascii="Arial" w:hAnsi="Arial" w:cs="Arial"/>
          <w:sz w:val="18"/>
          <w:szCs w:val="18"/>
          <w:lang w:eastAsia="en-US"/>
        </w:rPr>
        <w:t xml:space="preserve"> Daten angefragt werden, bitte ich die </w:t>
      </w:r>
      <w:r>
        <w:rPr>
          <w:rFonts w:ascii="Arial" w:hAnsi="Arial" w:cs="Arial"/>
          <w:sz w:val="18"/>
          <w:szCs w:val="18"/>
          <w:lang w:eastAsia="en-US"/>
        </w:rPr>
        <w:t>Drittperson,</w:t>
      </w:r>
      <w:r w:rsidR="00F249E8" w:rsidRPr="002149AB">
        <w:rPr>
          <w:rFonts w:ascii="Arial" w:hAnsi="Arial" w:cs="Arial"/>
          <w:sz w:val="18"/>
          <w:szCs w:val="18"/>
          <w:lang w:eastAsia="en-US"/>
        </w:rPr>
        <w:t xml:space="preserve"> ihr Anliegen schriftlich an den Datensch</w:t>
      </w:r>
      <w:r w:rsidR="00F249E8" w:rsidRPr="002149AB">
        <w:rPr>
          <w:rFonts w:ascii="Arial" w:hAnsi="Arial"/>
          <w:sz w:val="18"/>
          <w:szCs w:val="18"/>
          <w:lang w:eastAsia="en-US"/>
        </w:rPr>
        <w:t>utzbe</w:t>
      </w:r>
      <w:r w:rsidR="00AB4ECB">
        <w:rPr>
          <w:rFonts w:ascii="Arial" w:hAnsi="Arial"/>
          <w:sz w:val="18"/>
          <w:szCs w:val="18"/>
          <w:lang w:eastAsia="en-US"/>
        </w:rPr>
        <w:t>rater</w:t>
      </w:r>
      <w:r w:rsidR="00F249E8" w:rsidRPr="002149AB">
        <w:rPr>
          <w:rFonts w:ascii="Arial" w:hAnsi="Arial"/>
          <w:sz w:val="18"/>
          <w:szCs w:val="18"/>
          <w:lang w:eastAsia="en-US"/>
        </w:rPr>
        <w:t xml:space="preserve"> (</w:t>
      </w:r>
      <w:hyperlink r:id="rId11" w:history="1">
        <w:r w:rsidR="00F249E8" w:rsidRPr="002149AB">
          <w:rPr>
            <w:rFonts w:ascii="Arial" w:hAnsi="Arial"/>
            <w:color w:val="0000FF"/>
            <w:sz w:val="18"/>
            <w:szCs w:val="18"/>
            <w:u w:val="single"/>
            <w:lang w:eastAsia="en-US"/>
          </w:rPr>
          <w:t>datenschutz@rehaklinik-zihlschlacht.ch</w:t>
        </w:r>
      </w:hyperlink>
      <w:r w:rsidR="00F249E8" w:rsidRPr="002149AB">
        <w:rPr>
          <w:rFonts w:ascii="Arial" w:hAnsi="Arial"/>
          <w:sz w:val="18"/>
          <w:szCs w:val="18"/>
          <w:lang w:eastAsia="en-US"/>
        </w:rPr>
        <w:t xml:space="preserve"> ) zu stellen.   </w:t>
      </w:r>
    </w:p>
    <w:p w14:paraId="2B77B3D9" w14:textId="77777777" w:rsidR="00F249E8" w:rsidRPr="002149AB" w:rsidRDefault="00F249E8" w:rsidP="00F249E8">
      <w:pPr>
        <w:spacing w:line="240" w:lineRule="exact"/>
        <w:ind w:left="720" w:right="-142"/>
        <w:jc w:val="both"/>
        <w:rPr>
          <w:rFonts w:ascii="Arial" w:hAnsi="Arial" w:cs="Arial"/>
          <w:sz w:val="18"/>
          <w:szCs w:val="18"/>
          <w:lang w:eastAsia="en-US"/>
        </w:rPr>
      </w:pPr>
    </w:p>
    <w:p w14:paraId="2B77B3DA" w14:textId="194B0DB9" w:rsidR="00F249E8" w:rsidRPr="002149AB" w:rsidRDefault="00167C7B" w:rsidP="00C95001">
      <w:pPr>
        <w:autoSpaceDE w:val="0"/>
        <w:autoSpaceDN w:val="0"/>
        <w:spacing w:after="2"/>
        <w:rPr>
          <w:rFonts w:ascii="Arial" w:eastAsiaTheme="minorHAnsi" w:hAnsi="Arial" w:cs="Arial"/>
          <w:b/>
          <w:bCs/>
          <w:color w:val="000000"/>
          <w:sz w:val="18"/>
          <w:szCs w:val="18"/>
          <w:lang w:eastAsia="de-CH"/>
        </w:rPr>
      </w:pPr>
      <w:r w:rsidRPr="002149AB">
        <w:rPr>
          <w:rFonts w:ascii="Arial" w:eastAsiaTheme="minorHAnsi" w:hAnsi="Arial" w:cs="Arial"/>
          <w:bCs/>
          <w:color w:val="000000"/>
          <w:sz w:val="18"/>
          <w:szCs w:val="18"/>
          <w:lang w:eastAsia="de-CH"/>
        </w:rPr>
        <w:t xml:space="preserve">Bei </w:t>
      </w:r>
      <w:r w:rsidRPr="002149AB">
        <w:rPr>
          <w:rFonts w:ascii="Arial" w:eastAsiaTheme="minorHAnsi" w:hAnsi="Arial" w:cs="Arial"/>
          <w:b/>
          <w:bCs/>
          <w:color w:val="000000"/>
          <w:sz w:val="18"/>
          <w:szCs w:val="18"/>
          <w:lang w:eastAsia="de-CH"/>
        </w:rPr>
        <w:t>komplexen</w:t>
      </w:r>
      <w:r w:rsidRPr="002149AB">
        <w:rPr>
          <w:rFonts w:ascii="Arial" w:eastAsiaTheme="minorHAnsi" w:hAnsi="Arial" w:cs="Arial"/>
          <w:bCs/>
          <w:color w:val="000000"/>
          <w:sz w:val="18"/>
          <w:szCs w:val="18"/>
          <w:lang w:eastAsia="de-CH"/>
        </w:rPr>
        <w:t xml:space="preserve"> Anfragen durch unsere Patienten selbst oder Drittpersonen gilt:</w:t>
      </w:r>
      <w:r w:rsidRPr="002149AB">
        <w:rPr>
          <w:rFonts w:ascii="Arial" w:eastAsiaTheme="minorHAnsi" w:hAnsi="Arial" w:cs="Arial"/>
          <w:b/>
          <w:bCs/>
          <w:color w:val="000000"/>
          <w:sz w:val="18"/>
          <w:szCs w:val="18"/>
          <w:lang w:eastAsia="de-CH"/>
        </w:rPr>
        <w:t xml:space="preserve"> </w:t>
      </w:r>
    </w:p>
    <w:p w14:paraId="2B77B3DB" w14:textId="77777777" w:rsidR="00F249E8" w:rsidRPr="002149AB" w:rsidRDefault="00F249E8" w:rsidP="00F249E8">
      <w:pPr>
        <w:autoSpaceDE w:val="0"/>
        <w:autoSpaceDN w:val="0"/>
        <w:spacing w:after="2"/>
        <w:rPr>
          <w:rFonts w:ascii="Arial" w:eastAsiaTheme="minorHAnsi" w:hAnsi="Arial" w:cs="Arial"/>
          <w:b/>
          <w:bCs/>
          <w:color w:val="000000"/>
          <w:sz w:val="18"/>
          <w:szCs w:val="18"/>
          <w:lang w:eastAsia="de-CH"/>
        </w:rPr>
      </w:pPr>
    </w:p>
    <w:p w14:paraId="2B77B3DD" w14:textId="15517CFC" w:rsidR="00F249E8" w:rsidRPr="00835215" w:rsidRDefault="00F249E8" w:rsidP="00835215">
      <w:pPr>
        <w:numPr>
          <w:ilvl w:val="0"/>
          <w:numId w:val="26"/>
        </w:numPr>
        <w:autoSpaceDE w:val="0"/>
        <w:autoSpaceDN w:val="0"/>
        <w:spacing w:after="2"/>
        <w:jc w:val="both"/>
        <w:rPr>
          <w:rFonts w:ascii="Arial" w:eastAsiaTheme="minorHAnsi" w:hAnsi="Arial" w:cs="Arial"/>
          <w:bCs/>
          <w:color w:val="000000"/>
          <w:sz w:val="18"/>
          <w:szCs w:val="18"/>
          <w:lang w:eastAsia="de-CH"/>
        </w:rPr>
      </w:pPr>
      <w:r w:rsidRPr="002149AB">
        <w:rPr>
          <w:rFonts w:ascii="Arial" w:eastAsiaTheme="minorHAnsi" w:hAnsi="Arial" w:cs="Arial"/>
          <w:bCs/>
          <w:color w:val="000000"/>
          <w:sz w:val="18"/>
          <w:szCs w:val="18"/>
          <w:lang w:eastAsia="de-CH"/>
        </w:rPr>
        <w:t>Diese muss jedenfalls schriftlich an den Datenschutzbe</w:t>
      </w:r>
      <w:r w:rsidR="00862FB4">
        <w:rPr>
          <w:rFonts w:ascii="Arial" w:eastAsiaTheme="minorHAnsi" w:hAnsi="Arial" w:cs="Arial"/>
          <w:bCs/>
          <w:color w:val="000000"/>
          <w:sz w:val="18"/>
          <w:szCs w:val="18"/>
          <w:lang w:eastAsia="de-CH"/>
        </w:rPr>
        <w:t>rater</w:t>
      </w:r>
      <w:r w:rsidRPr="002149AB">
        <w:rPr>
          <w:rFonts w:ascii="Arial" w:eastAsiaTheme="minorHAnsi" w:hAnsi="Arial" w:cs="Arial"/>
          <w:bCs/>
          <w:color w:val="000000"/>
          <w:sz w:val="18"/>
          <w:szCs w:val="18"/>
          <w:lang w:eastAsia="de-CH"/>
        </w:rPr>
        <w:t xml:space="preserve"> gestellt werden.</w:t>
      </w:r>
    </w:p>
    <w:p w14:paraId="2B77B3DE" w14:textId="77777777" w:rsidR="00F249E8" w:rsidRDefault="00F249E8" w:rsidP="00F249E8">
      <w:pPr>
        <w:numPr>
          <w:ilvl w:val="0"/>
          <w:numId w:val="26"/>
        </w:numPr>
        <w:autoSpaceDE w:val="0"/>
        <w:autoSpaceDN w:val="0"/>
        <w:spacing w:after="2"/>
        <w:jc w:val="both"/>
        <w:rPr>
          <w:rFonts w:ascii="Arial" w:eastAsiaTheme="minorHAnsi" w:hAnsi="Arial" w:cs="Arial"/>
          <w:bCs/>
          <w:color w:val="000000"/>
          <w:sz w:val="18"/>
          <w:szCs w:val="18"/>
          <w:lang w:eastAsia="de-CH"/>
        </w:rPr>
      </w:pPr>
      <w:r w:rsidRPr="002149AB">
        <w:rPr>
          <w:rFonts w:ascii="Arial" w:eastAsiaTheme="minorHAnsi" w:hAnsi="Arial" w:cs="Arial"/>
          <w:bCs/>
          <w:color w:val="000000"/>
          <w:sz w:val="18"/>
          <w:szCs w:val="18"/>
          <w:lang w:eastAsia="de-CH"/>
        </w:rPr>
        <w:t xml:space="preserve">Ich informiere meine/n Vorgesetzte/n über die Anfrage. </w:t>
      </w:r>
    </w:p>
    <w:p w14:paraId="1381733A" w14:textId="518C49FD" w:rsidR="00AB4ECB" w:rsidRPr="002149AB" w:rsidRDefault="00AB4ECB" w:rsidP="00F249E8">
      <w:pPr>
        <w:numPr>
          <w:ilvl w:val="0"/>
          <w:numId w:val="26"/>
        </w:numPr>
        <w:autoSpaceDE w:val="0"/>
        <w:autoSpaceDN w:val="0"/>
        <w:spacing w:after="2"/>
        <w:jc w:val="both"/>
        <w:rPr>
          <w:rFonts w:ascii="Arial" w:eastAsiaTheme="minorHAnsi" w:hAnsi="Arial" w:cs="Arial"/>
          <w:bCs/>
          <w:color w:val="000000"/>
          <w:sz w:val="18"/>
          <w:szCs w:val="18"/>
          <w:lang w:eastAsia="de-CH"/>
        </w:rPr>
      </w:pPr>
      <w:r>
        <w:rPr>
          <w:rFonts w:ascii="Arial" w:eastAsiaTheme="minorHAnsi" w:hAnsi="Arial" w:cs="Arial"/>
          <w:bCs/>
          <w:color w:val="000000"/>
          <w:sz w:val="18"/>
          <w:szCs w:val="18"/>
          <w:lang w:eastAsia="de-CH"/>
        </w:rPr>
        <w:t xml:space="preserve">Nur in Abstimmung mit dem Datenschutzuberater werden </w:t>
      </w:r>
      <w:r w:rsidR="00E831F3">
        <w:rPr>
          <w:rFonts w:ascii="Arial" w:eastAsiaTheme="minorHAnsi" w:hAnsi="Arial" w:cs="Arial"/>
          <w:bCs/>
          <w:color w:val="000000"/>
          <w:sz w:val="18"/>
          <w:szCs w:val="18"/>
          <w:lang w:eastAsia="de-CH"/>
        </w:rPr>
        <w:t xml:space="preserve">Schuützenswerte oder sehr sehr schützenswrte </w:t>
      </w:r>
      <w:r>
        <w:rPr>
          <w:rFonts w:ascii="Arial" w:eastAsiaTheme="minorHAnsi" w:hAnsi="Arial" w:cs="Arial"/>
          <w:bCs/>
          <w:color w:val="000000"/>
          <w:sz w:val="18"/>
          <w:szCs w:val="18"/>
          <w:lang w:eastAsia="de-CH"/>
        </w:rPr>
        <w:t>Daten herausgegeben</w:t>
      </w:r>
      <w:r w:rsidR="00E831F3">
        <w:rPr>
          <w:rFonts w:ascii="Arial" w:eastAsiaTheme="minorHAnsi" w:hAnsi="Arial" w:cs="Arial"/>
          <w:bCs/>
          <w:color w:val="000000"/>
          <w:sz w:val="18"/>
          <w:szCs w:val="18"/>
          <w:lang w:eastAsia="de-CH"/>
        </w:rPr>
        <w:t>.</w:t>
      </w:r>
    </w:p>
    <w:p w14:paraId="2B77B3DF" w14:textId="77777777" w:rsidR="00F249E8" w:rsidRPr="002149AB" w:rsidRDefault="00F249E8" w:rsidP="00F249E8">
      <w:p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</w:p>
    <w:p w14:paraId="2B77B3E0" w14:textId="256AA72A" w:rsidR="00F249E8" w:rsidRPr="002149AB" w:rsidRDefault="00F249E8" w:rsidP="004669E6">
      <w:pPr>
        <w:autoSpaceDE w:val="0"/>
        <w:autoSpaceDN w:val="0"/>
        <w:spacing w:after="2"/>
        <w:rPr>
          <w:rFonts w:ascii="Arial" w:eastAsiaTheme="minorHAnsi" w:hAnsi="Arial" w:cs="Arial"/>
          <w:b/>
          <w:bCs/>
          <w:color w:val="000000"/>
          <w:sz w:val="18"/>
          <w:szCs w:val="18"/>
          <w:lang w:eastAsia="de-CH"/>
        </w:rPr>
      </w:pPr>
      <w:r w:rsidRPr="002149AB">
        <w:rPr>
          <w:rFonts w:ascii="Arial" w:eastAsiaTheme="minorHAnsi" w:hAnsi="Arial" w:cs="Arial"/>
          <w:b/>
          <w:bCs/>
          <w:color w:val="000000"/>
          <w:sz w:val="18"/>
          <w:szCs w:val="18"/>
          <w:lang w:eastAsia="de-CH"/>
        </w:rPr>
        <w:t xml:space="preserve">Weitere </w:t>
      </w:r>
      <w:r w:rsidR="002B354D">
        <w:rPr>
          <w:rFonts w:ascii="Arial" w:eastAsiaTheme="minorHAnsi" w:hAnsi="Arial" w:cs="Arial"/>
          <w:b/>
          <w:bCs/>
          <w:color w:val="000000"/>
          <w:sz w:val="18"/>
          <w:szCs w:val="18"/>
          <w:lang w:eastAsia="de-CH"/>
        </w:rPr>
        <w:t>Aspekte</w:t>
      </w:r>
      <w:r w:rsidRPr="002149AB">
        <w:rPr>
          <w:rFonts w:ascii="Arial" w:eastAsiaTheme="minorHAnsi" w:hAnsi="Arial" w:cs="Arial"/>
          <w:b/>
          <w:bCs/>
          <w:color w:val="000000"/>
          <w:sz w:val="18"/>
          <w:szCs w:val="18"/>
          <w:lang w:eastAsia="de-CH"/>
        </w:rPr>
        <w:t xml:space="preserve"> im Datenschutz</w:t>
      </w:r>
    </w:p>
    <w:p w14:paraId="2B77B3E1" w14:textId="77777777" w:rsidR="00F249E8" w:rsidRPr="002149AB" w:rsidRDefault="00F249E8" w:rsidP="00F249E8">
      <w:p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</w:p>
    <w:p w14:paraId="2B77B3E2" w14:textId="77777777" w:rsidR="00F249E8" w:rsidRPr="002149AB" w:rsidRDefault="00F249E8" w:rsidP="00F249E8">
      <w:p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Ich bin mir bewusst, dass</w:t>
      </w:r>
    </w:p>
    <w:p w14:paraId="2B77B3E3" w14:textId="77777777" w:rsidR="00F249E8" w:rsidRPr="002149AB" w:rsidRDefault="00F249E8" w:rsidP="00F249E8">
      <w:pPr>
        <w:spacing w:line="240" w:lineRule="exact"/>
        <w:ind w:right="-142"/>
        <w:jc w:val="both"/>
        <w:rPr>
          <w:rFonts w:ascii="Arial" w:hAnsi="Arial" w:cs="Arial"/>
          <w:b/>
          <w:sz w:val="18"/>
          <w:szCs w:val="18"/>
          <w:lang w:eastAsia="en-US"/>
        </w:rPr>
      </w:pPr>
    </w:p>
    <w:p w14:paraId="2B77B3E5" w14:textId="507F1BF1" w:rsidR="00F249E8" w:rsidRPr="00835215" w:rsidRDefault="00F249E8" w:rsidP="00F249E8">
      <w:pPr>
        <w:pStyle w:val="Listenabsatz"/>
        <w:numPr>
          <w:ilvl w:val="0"/>
          <w:numId w:val="28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nicht nur ich selbst, sondern auch Kunden, Patienten und Mitarbeitende ein Recht darauf haben, dass ihre persönlichen Daten vertraulich behandelt werden</w:t>
      </w:r>
    </w:p>
    <w:p w14:paraId="2B77B3E7" w14:textId="042529C3" w:rsidR="00F249E8" w:rsidRPr="00835215" w:rsidRDefault="00F249E8" w:rsidP="00835215">
      <w:pPr>
        <w:pStyle w:val="Listenabsatz"/>
        <w:numPr>
          <w:ilvl w:val="0"/>
          <w:numId w:val="28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lastRenderedPageBreak/>
        <w:t xml:space="preserve">die </w:t>
      </w:r>
      <w:r w:rsidR="009D69E9" w:rsidRPr="002149AB">
        <w:rPr>
          <w:rFonts w:ascii="Arial" w:hAnsi="Arial" w:cs="Arial"/>
          <w:sz w:val="18"/>
          <w:szCs w:val="18"/>
          <w:lang w:eastAsia="en-US"/>
        </w:rPr>
        <w:t>Vamed Schweiz AG</w:t>
      </w:r>
      <w:r w:rsidRPr="002149AB">
        <w:rPr>
          <w:rFonts w:ascii="Arial" w:hAnsi="Arial" w:cs="Arial"/>
          <w:sz w:val="18"/>
          <w:szCs w:val="18"/>
          <w:lang w:eastAsia="en-US"/>
        </w:rPr>
        <w:t xml:space="preserve"> auf die Einhaltung des Datenschutzes und auf die Wahrung des Geschäftsgeheimnisses grössten Wert legt.</w:t>
      </w:r>
    </w:p>
    <w:p w14:paraId="2B77B3E8" w14:textId="77777777" w:rsidR="00F249E8" w:rsidRPr="002149AB" w:rsidRDefault="00F249E8" w:rsidP="00F249E8">
      <w:pPr>
        <w:pStyle w:val="Listenabsatz"/>
        <w:numPr>
          <w:ilvl w:val="0"/>
          <w:numId w:val="28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die Pflicht zum Schutz der Daten durch die berufliche Schweigepflicht gemäss Art.35 Datenschutzgesetzt, bzw. die ärztliche Schweigepflicht gemäss Art.321 Strafgesetzbuch festgeschrieben ist.</w:t>
      </w:r>
    </w:p>
    <w:p w14:paraId="1E7AB028" w14:textId="77777777" w:rsidR="00167C7B" w:rsidRPr="002149AB" w:rsidRDefault="00167C7B" w:rsidP="00F249E8">
      <w:pPr>
        <w:spacing w:line="240" w:lineRule="exact"/>
        <w:ind w:right="-142"/>
        <w:jc w:val="both"/>
        <w:rPr>
          <w:rFonts w:ascii="Arial" w:hAnsi="Arial" w:cs="Arial"/>
          <w:b/>
          <w:sz w:val="18"/>
          <w:szCs w:val="18"/>
          <w:lang w:eastAsia="en-US"/>
        </w:rPr>
      </w:pPr>
    </w:p>
    <w:p w14:paraId="2B77B3E9" w14:textId="45CE82BF" w:rsidR="00F249E8" w:rsidRPr="002149AB" w:rsidRDefault="00F249E8" w:rsidP="00F249E8">
      <w:pPr>
        <w:spacing w:line="240" w:lineRule="exact"/>
        <w:ind w:right="-142"/>
        <w:jc w:val="both"/>
        <w:rPr>
          <w:rFonts w:ascii="Arial" w:hAnsi="Arial" w:cs="Arial"/>
          <w:b/>
          <w:sz w:val="18"/>
          <w:szCs w:val="18"/>
          <w:lang w:eastAsia="en-US"/>
        </w:rPr>
      </w:pPr>
      <w:r w:rsidRPr="002149AB">
        <w:rPr>
          <w:rFonts w:ascii="Arial" w:hAnsi="Arial" w:cs="Arial"/>
          <w:b/>
          <w:sz w:val="18"/>
          <w:szCs w:val="18"/>
          <w:lang w:eastAsia="en-US"/>
        </w:rPr>
        <w:t>Ich verpflichte mich,</w:t>
      </w:r>
    </w:p>
    <w:p w14:paraId="507BAD06" w14:textId="77777777" w:rsidR="009049FC" w:rsidRPr="002149AB" w:rsidRDefault="009049FC" w:rsidP="00951174">
      <w:pPr>
        <w:pStyle w:val="KeinLeerraum"/>
        <w:rPr>
          <w:rFonts w:ascii="Arial" w:hAnsi="Arial" w:cs="Arial"/>
          <w:sz w:val="18"/>
          <w:szCs w:val="18"/>
        </w:rPr>
      </w:pPr>
    </w:p>
    <w:p w14:paraId="2583CCBB" w14:textId="339F76B3" w:rsidR="00004FAA" w:rsidRPr="00835215" w:rsidRDefault="00004FAA" w:rsidP="00835215">
      <w:pPr>
        <w:pStyle w:val="Listenabsatz"/>
        <w:numPr>
          <w:ilvl w:val="0"/>
          <w:numId w:val="29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 xml:space="preserve">Das </w:t>
      </w:r>
      <w:hyperlink r:id="rId12" w:history="1">
        <w:r w:rsidRPr="002149AB">
          <w:rPr>
            <w:rFonts w:asciiTheme="majorHAnsi" w:hAnsiTheme="majorHAnsi" w:cstheme="majorHAnsi"/>
            <w:color w:val="0000FF"/>
            <w:sz w:val="18"/>
            <w:szCs w:val="18"/>
            <w:u w:val="single"/>
          </w:rPr>
          <w:t>Datenschutz Konzept</w:t>
        </w:r>
      </w:hyperlink>
      <w:r w:rsidRPr="002149AB">
        <w:rPr>
          <w:rFonts w:asciiTheme="majorHAnsi" w:hAnsiTheme="majorHAnsi" w:cstheme="majorHAnsi"/>
          <w:sz w:val="18"/>
          <w:szCs w:val="18"/>
        </w:rPr>
        <w:t xml:space="preserve"> und die Information zum Europäischen Datenschutz</w:t>
      </w:r>
      <w:r w:rsidRPr="002149AB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2149AB">
        <w:rPr>
          <w:rFonts w:asciiTheme="majorHAnsi" w:hAnsiTheme="majorHAnsi" w:cstheme="majorHAnsi"/>
          <w:sz w:val="18"/>
          <w:szCs w:val="18"/>
        </w:rPr>
        <w:t>(</w:t>
      </w:r>
      <w:hyperlink r:id="rId13" w:history="1">
        <w:r w:rsidRPr="002149AB">
          <w:rPr>
            <w:rStyle w:val="Hyperlink"/>
            <w:rFonts w:asciiTheme="majorHAnsi" w:hAnsiTheme="majorHAnsi" w:cstheme="majorHAnsi"/>
            <w:sz w:val="18"/>
            <w:szCs w:val="18"/>
          </w:rPr>
          <w:t>Infoblatt EU-DSGVO alle Mitarbeiter</w:t>
        </w:r>
      </w:hyperlink>
      <w:r w:rsidRPr="002149AB">
        <w:rPr>
          <w:rStyle w:val="Hyperlink"/>
          <w:rFonts w:asciiTheme="majorHAnsi" w:hAnsiTheme="majorHAnsi" w:cstheme="majorHAnsi"/>
          <w:sz w:val="18"/>
          <w:szCs w:val="18"/>
        </w:rPr>
        <w:t xml:space="preserve">), </w:t>
      </w:r>
      <w:r w:rsidRPr="002149AB">
        <w:rPr>
          <w:rFonts w:asciiTheme="majorHAnsi" w:hAnsiTheme="majorHAnsi" w:cstheme="majorHAnsi"/>
          <w:sz w:val="18"/>
          <w:szCs w:val="18"/>
        </w:rPr>
        <w:t xml:space="preserve">welche im „QUAM Dokumentenmanagement/ </w:t>
      </w:r>
      <w:hyperlink r:id="rId14" w:history="1">
        <w:r w:rsidRPr="002149AB">
          <w:rPr>
            <w:rFonts w:asciiTheme="majorHAnsi" w:hAnsiTheme="majorHAnsi" w:cstheme="majorHAnsi"/>
            <w:sz w:val="18"/>
            <w:szCs w:val="18"/>
          </w:rPr>
          <w:t>Thematik</w:t>
        </w:r>
      </w:hyperlink>
      <w:r w:rsidRPr="002149AB">
        <w:rPr>
          <w:rFonts w:asciiTheme="majorHAnsi" w:hAnsiTheme="majorHAnsi" w:cstheme="majorHAnsi"/>
          <w:sz w:val="18"/>
          <w:szCs w:val="18"/>
        </w:rPr>
        <w:t xml:space="preserve"> : Sicherheit“</w:t>
      </w:r>
      <w:r w:rsidRPr="002149AB">
        <w:rPr>
          <w:rFonts w:ascii="Arial" w:hAnsi="Arial" w:cs="Arial"/>
          <w:sz w:val="18"/>
          <w:szCs w:val="18"/>
        </w:rPr>
        <w:t xml:space="preserve"> hinterlegt sind, zu lesen und die Regeln zu beachten</w:t>
      </w:r>
    </w:p>
    <w:p w14:paraId="2B77B3EC" w14:textId="44D44C02" w:rsidR="00C44DBB" w:rsidRPr="00835215" w:rsidRDefault="00F249E8" w:rsidP="00835215">
      <w:pPr>
        <w:pStyle w:val="Listenabsatz"/>
        <w:numPr>
          <w:ilvl w:val="0"/>
          <w:numId w:val="29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nur jene Unterlagen einzusehen und Auskünfte einzuholen, welche ich für meine Arbeit benötige.</w:t>
      </w:r>
    </w:p>
    <w:p w14:paraId="2B77B3EE" w14:textId="55DB2A07" w:rsidR="00F249E8" w:rsidRPr="00835215" w:rsidRDefault="00F249E8" w:rsidP="00F249E8">
      <w:pPr>
        <w:numPr>
          <w:ilvl w:val="0"/>
          <w:numId w:val="29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Kenntnisse / Informationen an andere Firmenangehörige weiterzugeben, welche diese für ihre Arbeit benötigen.</w:t>
      </w:r>
    </w:p>
    <w:p w14:paraId="2B77B3F0" w14:textId="24DE2D17" w:rsidR="00F249E8" w:rsidRPr="00835215" w:rsidRDefault="00F249E8" w:rsidP="00F249E8">
      <w:pPr>
        <w:numPr>
          <w:ilvl w:val="0"/>
          <w:numId w:val="29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Über sämtliche Wahrnehmungen, gleich welcher Art,</w:t>
      </w:r>
      <w:r w:rsidR="00E831F3">
        <w:rPr>
          <w:rFonts w:ascii="Arial" w:hAnsi="Arial" w:cs="Arial"/>
          <w:sz w:val="18"/>
          <w:szCs w:val="18"/>
          <w:lang w:eastAsia="en-US"/>
        </w:rPr>
        <w:t xml:space="preserve">die ich </w:t>
      </w:r>
      <w:r w:rsidRPr="002149AB">
        <w:rPr>
          <w:rFonts w:ascii="Arial" w:hAnsi="Arial" w:cs="Arial"/>
          <w:sz w:val="18"/>
          <w:szCs w:val="18"/>
          <w:lang w:eastAsia="en-US"/>
        </w:rPr>
        <w:t xml:space="preserve"> im Zusammenhang mit meiner Tätigkeit mache, gegenüber unberechtigten Dritten während und nach der Auflösung des Arbeitsverhältnisses oder der Beratertätigkeit Stillschweigen zu bewahren.</w:t>
      </w:r>
    </w:p>
    <w:p w14:paraId="2B77B3F1" w14:textId="77777777" w:rsidR="00F249E8" w:rsidRPr="002149AB" w:rsidRDefault="00F249E8" w:rsidP="00F249E8">
      <w:pPr>
        <w:numPr>
          <w:ilvl w:val="0"/>
          <w:numId w:val="29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In öffentlichen Räumen der Klink (z.B. Café im Park, Personalrestaurant, Empfang, Korridore, Aufenthaltsräume) nicht über Patienten, Patientenvorkommnisse und/oder Erlebnisse, Krankengeschichten etc. zu sprechen, wo andere Personen mithören können.</w:t>
      </w:r>
    </w:p>
    <w:p w14:paraId="2B77B3F2" w14:textId="77777777" w:rsidR="00F249E8" w:rsidRPr="002149AB" w:rsidRDefault="00F249E8" w:rsidP="00F249E8">
      <w:p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 xml:space="preserve">  </w:t>
      </w:r>
    </w:p>
    <w:p w14:paraId="2B77B3F3" w14:textId="77777777" w:rsidR="00F249E8" w:rsidRPr="002149AB" w:rsidRDefault="00F249E8" w:rsidP="00C95001">
      <w:pPr>
        <w:spacing w:line="240" w:lineRule="exact"/>
        <w:ind w:right="-142"/>
        <w:jc w:val="both"/>
        <w:rPr>
          <w:rFonts w:ascii="Arial" w:hAnsi="Arial" w:cs="Arial"/>
          <w:b/>
          <w:sz w:val="18"/>
          <w:szCs w:val="18"/>
          <w:lang w:eastAsia="en-US"/>
        </w:rPr>
      </w:pPr>
      <w:r w:rsidRPr="002149AB">
        <w:rPr>
          <w:rFonts w:ascii="Arial" w:hAnsi="Arial" w:cs="Arial"/>
          <w:b/>
          <w:sz w:val="18"/>
          <w:szCs w:val="18"/>
          <w:lang w:eastAsia="en-US"/>
        </w:rPr>
        <w:t>Datensicherheit in der Informatik und Allgemein</w:t>
      </w:r>
    </w:p>
    <w:p w14:paraId="2B77B3F4" w14:textId="77777777" w:rsidR="00F249E8" w:rsidRPr="002149AB" w:rsidRDefault="00F249E8" w:rsidP="00F249E8">
      <w:p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</w:p>
    <w:p w14:paraId="2B77B3F5" w14:textId="2695BDDE" w:rsidR="00F249E8" w:rsidRPr="002149AB" w:rsidRDefault="00F249E8" w:rsidP="00F249E8">
      <w:p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Ich verpflichte mich,</w:t>
      </w:r>
    </w:p>
    <w:p w14:paraId="59A1C41D" w14:textId="77777777" w:rsidR="004669E6" w:rsidRPr="002149AB" w:rsidRDefault="004669E6" w:rsidP="00F249E8">
      <w:p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</w:p>
    <w:p w14:paraId="2B77B3F7" w14:textId="727349BD" w:rsidR="00F249E8" w:rsidRPr="00835215" w:rsidRDefault="00F249E8" w:rsidP="00F249E8">
      <w:pPr>
        <w:numPr>
          <w:ilvl w:val="0"/>
          <w:numId w:val="24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 xml:space="preserve">beim Verlassen meines Arbeitsbereiches die notwendigen Massnahmen zu treffen, </w:t>
      </w:r>
      <w:r w:rsidR="00004FAA" w:rsidRPr="002149AB">
        <w:rPr>
          <w:rFonts w:ascii="Arial" w:hAnsi="Arial" w:cs="Arial"/>
          <w:sz w:val="18"/>
          <w:szCs w:val="18"/>
          <w:lang w:eastAsia="en-US"/>
        </w:rPr>
        <w:t>um die Einsicht und den Zugriff auf</w:t>
      </w:r>
      <w:r w:rsidRPr="002149AB">
        <w:rPr>
          <w:rFonts w:ascii="Arial" w:hAnsi="Arial" w:cs="Arial"/>
          <w:sz w:val="18"/>
          <w:szCs w:val="18"/>
          <w:lang w:eastAsia="en-US"/>
        </w:rPr>
        <w:t xml:space="preserve"> Daten oder sonstige Geräte (z.B. Notebook) </w:t>
      </w:r>
      <w:r w:rsidR="00004FAA" w:rsidRPr="002149AB">
        <w:rPr>
          <w:rFonts w:ascii="Arial" w:hAnsi="Arial" w:cs="Arial"/>
          <w:sz w:val="18"/>
          <w:szCs w:val="18"/>
          <w:lang w:eastAsia="en-US"/>
        </w:rPr>
        <w:t xml:space="preserve">durch Unbefugte zu verhindern </w:t>
      </w:r>
      <w:r w:rsidRPr="002149AB">
        <w:rPr>
          <w:rFonts w:ascii="Arial" w:hAnsi="Arial" w:cs="Arial"/>
          <w:sz w:val="18"/>
          <w:szCs w:val="18"/>
          <w:lang w:eastAsia="en-US"/>
        </w:rPr>
        <w:t>(z.B. Türe abschliessen / PC sperren)</w:t>
      </w:r>
      <w:r w:rsidR="001E272B">
        <w:rPr>
          <w:rFonts w:ascii="Arial" w:hAnsi="Arial" w:cs="Arial"/>
          <w:sz w:val="18"/>
          <w:szCs w:val="18"/>
          <w:lang w:eastAsia="en-US"/>
        </w:rPr>
        <w:t xml:space="preserve"> Auch bei Home Office</w:t>
      </w:r>
    </w:p>
    <w:p w14:paraId="2B77B3F9" w14:textId="34C96EB1" w:rsidR="00F249E8" w:rsidRPr="00835215" w:rsidRDefault="00F249E8" w:rsidP="00F249E8">
      <w:pPr>
        <w:numPr>
          <w:ilvl w:val="0"/>
          <w:numId w:val="24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mein persönliches Passwort niemandem mitzuteilen oder aufzuschreiben</w:t>
      </w:r>
    </w:p>
    <w:p w14:paraId="2B77B3FB" w14:textId="012D9056" w:rsidR="00F249E8" w:rsidRPr="00835215" w:rsidRDefault="00F249E8" w:rsidP="00F249E8">
      <w:pPr>
        <w:numPr>
          <w:ilvl w:val="0"/>
          <w:numId w:val="24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keine Software zu installieren sofern ich nicht über die dafür erforderlichen Administrator-Berechtigungen verfüge</w:t>
      </w:r>
      <w:r w:rsidR="0002237B">
        <w:rPr>
          <w:rFonts w:ascii="Arial" w:hAnsi="Arial" w:cs="Arial"/>
          <w:sz w:val="18"/>
          <w:szCs w:val="18"/>
          <w:lang w:eastAsia="en-US"/>
        </w:rPr>
        <w:t>, und dazu berechtigt bin.</w:t>
      </w:r>
    </w:p>
    <w:p w14:paraId="2B77B3FD" w14:textId="0BD68BA5" w:rsidR="00F249E8" w:rsidRDefault="00F249E8" w:rsidP="00F249E8">
      <w:pPr>
        <w:numPr>
          <w:ilvl w:val="0"/>
          <w:numId w:val="24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Da</w:t>
      </w:r>
      <w:r w:rsidR="00622D84" w:rsidRPr="002149AB">
        <w:rPr>
          <w:rFonts w:ascii="Arial" w:hAnsi="Arial" w:cs="Arial"/>
          <w:sz w:val="18"/>
          <w:szCs w:val="18"/>
          <w:lang w:eastAsia="en-US"/>
        </w:rPr>
        <w:t xml:space="preserve">ten nur auf </w:t>
      </w:r>
      <w:r w:rsidR="00E43D22" w:rsidRPr="002149AB">
        <w:rPr>
          <w:rFonts w:ascii="Arial" w:hAnsi="Arial" w:cs="Arial"/>
          <w:sz w:val="18"/>
          <w:szCs w:val="18"/>
          <w:lang w:eastAsia="en-US"/>
        </w:rPr>
        <w:t>den</w:t>
      </w:r>
      <w:r w:rsidR="00622D84" w:rsidRPr="002149AB">
        <w:rPr>
          <w:rFonts w:ascii="Arial" w:hAnsi="Arial" w:cs="Arial"/>
          <w:sz w:val="18"/>
          <w:szCs w:val="18"/>
          <w:lang w:eastAsia="en-US"/>
        </w:rPr>
        <w:t xml:space="preserve"> Netzlaufwerk</w:t>
      </w:r>
      <w:r w:rsidR="00E43D22" w:rsidRPr="002149AB">
        <w:rPr>
          <w:rFonts w:ascii="Arial" w:hAnsi="Arial" w:cs="Arial"/>
          <w:sz w:val="18"/>
          <w:szCs w:val="18"/>
          <w:lang w:eastAsia="en-US"/>
        </w:rPr>
        <w:t>en</w:t>
      </w:r>
      <w:r w:rsidRPr="002149AB">
        <w:rPr>
          <w:rFonts w:ascii="Arial" w:hAnsi="Arial" w:cs="Arial"/>
          <w:sz w:val="18"/>
          <w:szCs w:val="18"/>
          <w:lang w:eastAsia="en-US"/>
        </w:rPr>
        <w:t xml:space="preserve"> zu speichern.</w:t>
      </w:r>
    </w:p>
    <w:p w14:paraId="21BA2ED0" w14:textId="76A8A557" w:rsidR="000B0901" w:rsidRPr="00835215" w:rsidRDefault="001E272B" w:rsidP="00F249E8">
      <w:pPr>
        <w:numPr>
          <w:ilvl w:val="0"/>
          <w:numId w:val="24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 xml:space="preserve">Keine </w:t>
      </w:r>
      <w:r w:rsidR="000B0901">
        <w:rPr>
          <w:rFonts w:ascii="Arial" w:hAnsi="Arial" w:cs="Arial"/>
          <w:sz w:val="18"/>
          <w:szCs w:val="18"/>
          <w:lang w:eastAsia="en-US"/>
        </w:rPr>
        <w:t>Daten auf der lokalen Fetplatte zu speichern</w:t>
      </w:r>
    </w:p>
    <w:p w14:paraId="2B77B3FF" w14:textId="7C25EE33" w:rsidR="00F249E8" w:rsidRPr="00835215" w:rsidRDefault="00F249E8" w:rsidP="00F249E8">
      <w:pPr>
        <w:numPr>
          <w:ilvl w:val="0"/>
          <w:numId w:val="24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E-Mails nur zu öffnen, wenn deren Herkunft bekannt ist.</w:t>
      </w:r>
    </w:p>
    <w:p w14:paraId="00477E6A" w14:textId="63788760" w:rsidR="00004FAA" w:rsidRPr="00835215" w:rsidRDefault="00F249E8" w:rsidP="00004FAA">
      <w:pPr>
        <w:numPr>
          <w:ilvl w:val="0"/>
          <w:numId w:val="24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externe Datenträger (z.B. USB Stick, Festplatten, CD DVD) nur</w:t>
      </w:r>
      <w:r w:rsidR="00004FAA" w:rsidRPr="002149AB">
        <w:rPr>
          <w:rFonts w:ascii="Arial" w:hAnsi="Arial" w:cs="Arial"/>
          <w:sz w:val="18"/>
          <w:szCs w:val="18"/>
          <w:lang w:eastAsia="en-US"/>
        </w:rPr>
        <w:t xml:space="preserve"> mit der Genehmigung der ICT-Abteilung zu verwenden</w:t>
      </w:r>
      <w:r w:rsidRPr="002149AB">
        <w:rPr>
          <w:rFonts w:ascii="Arial" w:hAnsi="Arial" w:cs="Arial"/>
          <w:sz w:val="18"/>
          <w:szCs w:val="18"/>
          <w:lang w:eastAsia="en-US"/>
        </w:rPr>
        <w:t xml:space="preserve"> </w:t>
      </w:r>
    </w:p>
    <w:p w14:paraId="2B77B403" w14:textId="2BF0FBAA" w:rsidR="00F249E8" w:rsidRPr="00835215" w:rsidRDefault="00F249E8" w:rsidP="00F249E8">
      <w:pPr>
        <w:numPr>
          <w:ilvl w:val="0"/>
          <w:numId w:val="24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den Umgang mit Telefon, Fax, E-Mail und Internet nur nach den Verhaltensregeln im Datenschutzkonzept zu handhaben</w:t>
      </w:r>
    </w:p>
    <w:p w14:paraId="2B77B404" w14:textId="476E527E" w:rsidR="00F249E8" w:rsidRPr="002149AB" w:rsidRDefault="00F249E8" w:rsidP="00F249E8">
      <w:pPr>
        <w:numPr>
          <w:ilvl w:val="0"/>
          <w:numId w:val="24"/>
        </w:num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  <w:r w:rsidRPr="002149AB">
        <w:rPr>
          <w:rFonts w:ascii="Arial" w:hAnsi="Arial" w:cs="Arial"/>
          <w:sz w:val="18"/>
          <w:szCs w:val="18"/>
          <w:lang w:eastAsia="en-US"/>
        </w:rPr>
        <w:t>Akten und Daten mit personenbezogenen Daten nur in den dafür vorgesehenen, beschrifteten Container</w:t>
      </w:r>
      <w:r w:rsidR="0002237B">
        <w:rPr>
          <w:rFonts w:ascii="Arial" w:hAnsi="Arial" w:cs="Arial"/>
          <w:sz w:val="18"/>
          <w:szCs w:val="18"/>
          <w:lang w:eastAsia="en-US"/>
        </w:rPr>
        <w:t xml:space="preserve"> / Orten</w:t>
      </w:r>
      <w:r w:rsidR="00004FAA" w:rsidRPr="002149AB">
        <w:rPr>
          <w:rFonts w:ascii="Arial" w:hAnsi="Arial" w:cs="Arial"/>
          <w:sz w:val="18"/>
          <w:szCs w:val="18"/>
          <w:lang w:eastAsia="en-US"/>
        </w:rPr>
        <w:t xml:space="preserve"> zu Entsorgen.</w:t>
      </w:r>
    </w:p>
    <w:p w14:paraId="2B77B405" w14:textId="77777777" w:rsidR="00F249E8" w:rsidRPr="002149AB" w:rsidRDefault="00F249E8" w:rsidP="00F249E8">
      <w:pPr>
        <w:spacing w:line="240" w:lineRule="exact"/>
        <w:ind w:right="-142"/>
        <w:jc w:val="both"/>
        <w:rPr>
          <w:rFonts w:ascii="Arial" w:hAnsi="Arial" w:cs="Arial"/>
          <w:sz w:val="18"/>
          <w:szCs w:val="18"/>
          <w:lang w:eastAsia="en-US"/>
        </w:rPr>
      </w:pPr>
    </w:p>
    <w:p w14:paraId="2B77B406" w14:textId="55353B81" w:rsidR="00F249E8" w:rsidRPr="002149AB" w:rsidRDefault="00F249E8" w:rsidP="00C95001">
      <w:pPr>
        <w:spacing w:line="240" w:lineRule="exact"/>
        <w:ind w:right="-142"/>
        <w:jc w:val="both"/>
        <w:rPr>
          <w:rFonts w:ascii="Arial" w:hAnsi="Arial" w:cs="Arial"/>
          <w:b/>
          <w:sz w:val="18"/>
          <w:szCs w:val="18"/>
          <w:lang w:eastAsia="en-US"/>
        </w:rPr>
      </w:pPr>
      <w:r w:rsidRPr="002149AB">
        <w:rPr>
          <w:rFonts w:ascii="Arial" w:hAnsi="Arial" w:cs="Arial"/>
          <w:b/>
          <w:sz w:val="18"/>
          <w:szCs w:val="18"/>
          <w:lang w:eastAsia="en-US"/>
        </w:rPr>
        <w:t xml:space="preserve">Ich erkläre, die vorgenannten Bestimmungen gelesen und verstanden zu haben und diese einzuhalten. </w:t>
      </w:r>
    </w:p>
    <w:p w14:paraId="2B77B407" w14:textId="77777777" w:rsidR="00F249E8" w:rsidRPr="002149AB" w:rsidRDefault="00F249E8" w:rsidP="00F249E8">
      <w:pPr>
        <w:spacing w:line="240" w:lineRule="exact"/>
        <w:ind w:right="-142"/>
        <w:rPr>
          <w:rFonts w:ascii="Arial" w:hAnsi="Arial" w:cs="Arial"/>
          <w:color w:val="1F497D" w:themeColor="text2"/>
          <w:sz w:val="18"/>
          <w:szCs w:val="18"/>
          <w:lang w:eastAsia="en-US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1"/>
        <w:gridCol w:w="3779"/>
      </w:tblGrid>
      <w:tr w:rsidR="00C95001" w:rsidRPr="002149AB" w14:paraId="31200C64" w14:textId="77777777" w:rsidTr="00C95001">
        <w:trPr>
          <w:jc w:val="center"/>
        </w:trPr>
        <w:tc>
          <w:tcPr>
            <w:tcW w:w="1291" w:type="dxa"/>
          </w:tcPr>
          <w:p w14:paraId="139C201D" w14:textId="77777777" w:rsidR="00C95001" w:rsidRPr="002149AB" w:rsidRDefault="00C95001" w:rsidP="0011746D">
            <w:pPr>
              <w:tabs>
                <w:tab w:val="left" w:pos="3240"/>
                <w:tab w:val="left" w:pos="59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788B2C1" w14:textId="77777777" w:rsidR="00C95001" w:rsidRPr="002149AB" w:rsidRDefault="00C95001" w:rsidP="0011746D">
            <w:pPr>
              <w:tabs>
                <w:tab w:val="left" w:pos="3240"/>
                <w:tab w:val="left" w:pos="59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9AB">
              <w:rPr>
                <w:rFonts w:ascii="Arial" w:hAnsi="Arial" w:cs="Arial"/>
                <w:sz w:val="18"/>
                <w:szCs w:val="18"/>
              </w:rPr>
              <w:t>Datum</w:t>
            </w:r>
          </w:p>
        </w:tc>
        <w:tc>
          <w:tcPr>
            <w:tcW w:w="3779" w:type="dxa"/>
            <w:tcBorders>
              <w:bottom w:val="single" w:sz="4" w:space="0" w:color="auto"/>
            </w:tcBorders>
          </w:tcPr>
          <w:p w14:paraId="023E7520" w14:textId="77777777" w:rsidR="00C95001" w:rsidRPr="002149AB" w:rsidRDefault="00C95001" w:rsidP="0011746D">
            <w:pPr>
              <w:tabs>
                <w:tab w:val="left" w:pos="3240"/>
                <w:tab w:val="left" w:pos="59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001" w:rsidRPr="002149AB" w14:paraId="59C22FFB" w14:textId="77777777" w:rsidTr="00C95001">
        <w:trPr>
          <w:jc w:val="center"/>
        </w:trPr>
        <w:tc>
          <w:tcPr>
            <w:tcW w:w="1291" w:type="dxa"/>
          </w:tcPr>
          <w:p w14:paraId="358821E9" w14:textId="77777777" w:rsidR="00C95001" w:rsidRPr="002149AB" w:rsidRDefault="00C95001" w:rsidP="0011746D">
            <w:pPr>
              <w:tabs>
                <w:tab w:val="left" w:pos="3240"/>
                <w:tab w:val="left" w:pos="59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289C05C" w14:textId="77777777" w:rsidR="00C95001" w:rsidRPr="002149AB" w:rsidRDefault="00C95001" w:rsidP="0011746D">
            <w:pPr>
              <w:tabs>
                <w:tab w:val="left" w:pos="3240"/>
                <w:tab w:val="left" w:pos="59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9A565A9" w14:textId="77777777" w:rsidR="00C95001" w:rsidRPr="002149AB" w:rsidRDefault="00C95001" w:rsidP="0011746D">
            <w:pPr>
              <w:tabs>
                <w:tab w:val="left" w:pos="3240"/>
                <w:tab w:val="left" w:pos="59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9AB">
              <w:rPr>
                <w:rFonts w:ascii="Arial" w:hAnsi="Arial" w:cs="Arial"/>
                <w:sz w:val="18"/>
                <w:szCs w:val="18"/>
              </w:rPr>
              <w:t>Unterschrift Mitarbeiter/in</w:t>
            </w:r>
          </w:p>
        </w:tc>
        <w:tc>
          <w:tcPr>
            <w:tcW w:w="3779" w:type="dxa"/>
            <w:tcBorders>
              <w:top w:val="single" w:sz="4" w:space="0" w:color="auto"/>
              <w:bottom w:val="single" w:sz="4" w:space="0" w:color="auto"/>
            </w:tcBorders>
          </w:tcPr>
          <w:p w14:paraId="1939CEE0" w14:textId="77777777" w:rsidR="00C95001" w:rsidRPr="002149AB" w:rsidRDefault="00C95001" w:rsidP="0011746D">
            <w:pPr>
              <w:tabs>
                <w:tab w:val="left" w:pos="3240"/>
                <w:tab w:val="left" w:pos="59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B77B40B" w14:textId="18F2278E" w:rsidR="00F249E8" w:rsidRPr="002149AB" w:rsidRDefault="00F249E8">
      <w:pPr>
        <w:spacing w:line="240" w:lineRule="exact"/>
        <w:ind w:right="-142"/>
        <w:rPr>
          <w:color w:val="1F497D" w:themeColor="text2"/>
          <w:sz w:val="18"/>
          <w:szCs w:val="18"/>
        </w:rPr>
      </w:pPr>
    </w:p>
    <w:sectPr w:rsidR="00F249E8" w:rsidRPr="002149AB" w:rsidSect="00C95001">
      <w:headerReference w:type="default" r:id="rId15"/>
      <w:footerReference w:type="default" r:id="rId16"/>
      <w:pgSz w:w="11906" w:h="16838" w:code="9"/>
      <w:pgMar w:top="2552" w:right="1417" w:bottom="1134" w:left="141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38BE1" w14:textId="77777777" w:rsidR="00460464" w:rsidRDefault="00460464">
      <w:r>
        <w:separator/>
      </w:r>
    </w:p>
  </w:endnote>
  <w:endnote w:type="continuationSeparator" w:id="0">
    <w:p w14:paraId="641A7E91" w14:textId="77777777" w:rsidR="00460464" w:rsidRDefault="00460464">
      <w:r>
        <w:continuationSeparator/>
      </w:r>
    </w:p>
  </w:endnote>
  <w:endnote w:type="continuationNotice" w:id="1">
    <w:p w14:paraId="45AE86C4" w14:textId="77777777" w:rsidR="00460464" w:rsidRDefault="004604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03A6FF9-6743-4FB5-9243-1ACA77966CB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723A6243-7D54-4CAD-B350-016FF317CA4A}"/>
    <w:embedItalic r:id="rId3" w:fontKey="{54D937B3-9479-483B-8931-6BF32C52E0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B6231D-FCE6-4BA2-A319-2865550A65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6CE29EB-2B9D-4DB8-AC98-C27DDC999F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18"/>
        <w:szCs w:val="18"/>
      </w:rPr>
      <w:id w:val="250395305"/>
      <w:docPartObj>
        <w:docPartGallery w:val="Page Numbers (Top of Page)"/>
        <w:docPartUnique/>
      </w:docPartObj>
    </w:sdtPr>
    <w:sdtEndPr>
      <w:rPr>
        <w:rFonts w:asciiTheme="majorHAnsi" w:hAnsiTheme="majorHAnsi" w:cstheme="majorHAnsi"/>
        <w:color w:val="FF0000"/>
      </w:rPr>
    </w:sdtEndPr>
    <w:sdtContent>
      <w:p w14:paraId="2B77B420" w14:textId="2AA2144D" w:rsidR="00E0114A" w:rsidRPr="00F31440" w:rsidRDefault="00F50008" w:rsidP="00A67ECD">
        <w:pPr>
          <w:pStyle w:val="Fuzeile"/>
          <w:rPr>
            <w:rFonts w:asciiTheme="minorHAnsi" w:hAnsiTheme="minorHAnsi" w:cstheme="minorHAnsi"/>
            <w:sz w:val="18"/>
            <w:szCs w:val="18"/>
          </w:rPr>
        </w:pPr>
        <w:sdt>
          <w:sdtPr>
            <w:rPr>
              <w:rFonts w:asciiTheme="minorHAnsi" w:hAnsiTheme="minorHAnsi" w:cstheme="minorHAnsi"/>
              <w:sz w:val="18"/>
              <w:szCs w:val="18"/>
            </w:rPr>
            <w:alias w:val="Titel"/>
            <w:tag w:val=""/>
            <w:id w:val="-126083879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 w:rsidR="00E0114A" w:rsidRPr="00F31440">
              <w:rPr>
                <w:rFonts w:asciiTheme="minorHAnsi" w:hAnsiTheme="minorHAnsi" w:cstheme="minorHAnsi"/>
                <w:sz w:val="18"/>
                <w:szCs w:val="18"/>
              </w:rPr>
              <w:t>Datenschutz- und Schweigepflichtserklärung</w:t>
            </w:r>
          </w:sdtContent>
        </w:sdt>
        <w:r w:rsidR="00E0114A" w:rsidRPr="00F31440">
          <w:rPr>
            <w:rFonts w:asciiTheme="minorHAnsi" w:hAnsiTheme="minorHAnsi" w:cstheme="minorHAnsi"/>
            <w:sz w:val="18"/>
            <w:szCs w:val="18"/>
          </w:rPr>
          <w:tab/>
        </w:r>
        <w:r w:rsidR="00E0114A" w:rsidRPr="00F31440">
          <w:rPr>
            <w:rFonts w:asciiTheme="minorHAnsi" w:hAnsiTheme="minorHAnsi" w:cstheme="minorHAnsi"/>
            <w:sz w:val="18"/>
            <w:szCs w:val="18"/>
          </w:rPr>
          <w:tab/>
          <w:t xml:space="preserve">Seite </w:t>
        </w:r>
        <w:r w:rsidR="00E0114A" w:rsidRPr="00F31440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="00E0114A" w:rsidRPr="00F31440">
          <w:rPr>
            <w:rFonts w:asciiTheme="minorHAnsi" w:hAnsiTheme="minorHAnsi" w:cstheme="minorHAnsi"/>
            <w:sz w:val="18"/>
            <w:szCs w:val="18"/>
          </w:rPr>
          <w:instrText xml:space="preserve"> PAGE </w:instrText>
        </w:r>
        <w:r w:rsidR="00E0114A" w:rsidRPr="00F31440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632B13">
          <w:rPr>
            <w:rFonts w:asciiTheme="minorHAnsi" w:hAnsiTheme="minorHAnsi" w:cstheme="minorHAnsi"/>
            <w:noProof/>
            <w:sz w:val="18"/>
            <w:szCs w:val="18"/>
          </w:rPr>
          <w:t>2</w:t>
        </w:r>
        <w:r w:rsidR="00E0114A" w:rsidRPr="00F31440">
          <w:rPr>
            <w:rFonts w:asciiTheme="minorHAnsi" w:hAnsiTheme="minorHAnsi" w:cstheme="minorHAnsi"/>
            <w:sz w:val="18"/>
            <w:szCs w:val="18"/>
          </w:rPr>
          <w:fldChar w:fldCharType="end"/>
        </w:r>
        <w:r w:rsidR="00E0114A" w:rsidRPr="00F31440">
          <w:rPr>
            <w:rFonts w:asciiTheme="minorHAnsi" w:hAnsiTheme="minorHAnsi" w:cstheme="minorHAnsi"/>
            <w:sz w:val="18"/>
            <w:szCs w:val="18"/>
          </w:rPr>
          <w:t xml:space="preserve"> von </w:t>
        </w:r>
        <w:r w:rsidR="00E0114A" w:rsidRPr="00F31440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="00E0114A" w:rsidRPr="00F31440">
          <w:rPr>
            <w:rFonts w:asciiTheme="minorHAnsi" w:hAnsiTheme="minorHAnsi" w:cstheme="minorHAnsi"/>
            <w:sz w:val="18"/>
            <w:szCs w:val="18"/>
          </w:rPr>
          <w:instrText xml:space="preserve"> NUMPAGES  </w:instrText>
        </w:r>
        <w:r w:rsidR="00E0114A" w:rsidRPr="00F31440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632B13">
          <w:rPr>
            <w:rFonts w:asciiTheme="minorHAnsi" w:hAnsiTheme="minorHAnsi" w:cstheme="minorHAnsi"/>
            <w:noProof/>
            <w:sz w:val="18"/>
            <w:szCs w:val="18"/>
          </w:rPr>
          <w:t>2</w:t>
        </w:r>
        <w:r w:rsidR="00E0114A" w:rsidRPr="00F31440">
          <w:rPr>
            <w:rFonts w:asciiTheme="minorHAnsi" w:hAnsiTheme="minorHAnsi" w:cstheme="minorHAnsi"/>
            <w:sz w:val="18"/>
            <w:szCs w:val="18"/>
          </w:rPr>
          <w:fldChar w:fldCharType="end"/>
        </w:r>
      </w:p>
      <w:p w14:paraId="2B77B421" w14:textId="114A04CC" w:rsidR="00E0114A" w:rsidRPr="00167C7B" w:rsidRDefault="00E0114A" w:rsidP="007C23B9">
        <w:pPr>
          <w:pStyle w:val="Fuzeile"/>
          <w:rPr>
            <w:rFonts w:asciiTheme="majorHAnsi" w:hAnsiTheme="majorHAnsi" w:cstheme="majorHAnsi"/>
            <w:color w:val="FF0000"/>
            <w:sz w:val="18"/>
            <w:szCs w:val="18"/>
          </w:rPr>
        </w:pPr>
        <w:r w:rsidRPr="00167C7B">
          <w:rPr>
            <w:rFonts w:asciiTheme="majorHAnsi" w:hAnsiTheme="majorHAnsi" w:cstheme="majorHAnsi"/>
            <w:color w:val="FF0000"/>
            <w:sz w:val="18"/>
            <w:szCs w:val="18"/>
          </w:rPr>
          <w:t xml:space="preserve">Freigegeben am: </w:t>
        </w:r>
        <w:sdt>
          <w:sdtPr>
            <w:rPr>
              <w:rFonts w:asciiTheme="majorHAnsi" w:hAnsiTheme="majorHAnsi" w:cstheme="majorHAnsi"/>
              <w:color w:val="FF0000"/>
              <w:sz w:val="18"/>
              <w:szCs w:val="18"/>
            </w:rPr>
            <w:alias w:val="ApprovalDate"/>
            <w:tag w:val="ApprovalDate"/>
            <w:id w:val="-326433099"/>
            <w:dataBinding w:prefixMappings="xmlns:ns0='http://schemas.microsoft.com/office/2006/metadata/properties' xmlns:ns1='http://www.w3.org/2001/XMLSchema-instance' xmlns:ns2='http://schemas.microsoft.com/office/infopath/2007/PartnerControls' xmlns:ns3='46166bc2-b7e7-4314-8ef8-ab989a32f1cc' xmlns:ns4='9bcf368d-f6f6-44f4-b25e-c1163ccae614' xmlns:ns5='29d73663-989a-4dd9-884a-d81c7b38d119' " w:xpath="/ns0:properties[1]/documentManagement[1]/ns3:ApprovalDate[1]" w:storeItemID="{97D1167C-EA4F-4C1F-A35E-55B062B829F4}"/>
            <w:date w:fullDate="2024-07-16T00:00:00Z">
              <w:dateFormat w:val="dd.MM.yyyy"/>
              <w:lid w:val="de-AT"/>
              <w:storeMappedDataAs w:val="dateTime"/>
              <w:calendar w:val="gregorian"/>
            </w:date>
          </w:sdtPr>
          <w:sdtEndPr/>
          <w:sdtContent>
            <w:r w:rsidR="001E272B">
              <w:rPr>
                <w:rFonts w:asciiTheme="majorHAnsi" w:hAnsiTheme="majorHAnsi" w:cstheme="majorHAnsi"/>
                <w:color w:val="FF0000"/>
                <w:sz w:val="18"/>
                <w:szCs w:val="18"/>
                <w:lang w:val="de-AT"/>
              </w:rPr>
              <w:t>16.07.2024</w:t>
            </w:r>
          </w:sdtContent>
        </w:sdt>
        <w:r w:rsidRPr="00167C7B">
          <w:rPr>
            <w:rFonts w:asciiTheme="majorHAnsi" w:hAnsiTheme="majorHAnsi" w:cstheme="majorHAnsi"/>
            <w:color w:val="FF0000"/>
            <w:sz w:val="18"/>
            <w:szCs w:val="18"/>
          </w:rPr>
          <w:t xml:space="preserve"> | Erstellt durch:  </w:t>
        </w:r>
        <w:sdt>
          <w:sdtPr>
            <w:rPr>
              <w:rFonts w:asciiTheme="majorHAnsi" w:hAnsiTheme="majorHAnsi" w:cstheme="majorHAnsi"/>
              <w:color w:val="FF0000"/>
              <w:sz w:val="18"/>
              <w:szCs w:val="18"/>
            </w:rPr>
            <w:alias w:val="Editor"/>
            <w:tag w:val="Editor1"/>
            <w:id w:val="-1455631399"/>
            <w:dataBinding w:prefixMappings="xmlns:ns0='http://schemas.microsoft.com/office/2006/metadata/properties' xmlns:ns1='http://www.w3.org/2001/XMLSchema-instance' xmlns:ns2='http://schemas.microsoft.com/office/infopath/2007/PartnerControls' xmlns:ns3='46166bc2-b7e7-4314-8ef8-ab989a32f1cc' xmlns:ns4='9bcf368d-f6f6-44f4-b25e-c1163ccae614' xmlns:ns5='29d73663-989a-4dd9-884a-d81c7b38d119' " w:xpath="/ns0:properties[1]/documentManagement[1]/ns3:Editor1[1]/ns3:UserInfo[1]/ns3:DisplayName[1]" w:storeItemID="{97D1167C-EA4F-4C1F-A35E-55B062B829F4}"/>
            <w:text/>
          </w:sdtPr>
          <w:sdtEndPr/>
          <w:sdtContent>
            <w:r w:rsidR="00167C7B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Colella, Maurizio</w:t>
            </w:r>
          </w:sdtContent>
        </w:sdt>
      </w:p>
    </w:sdtContent>
  </w:sdt>
  <w:p w14:paraId="2B77B422" w14:textId="57F7F7DA" w:rsidR="00E0114A" w:rsidRPr="00F31440" w:rsidRDefault="00E0114A" w:rsidP="007C23B9">
    <w:pPr>
      <w:pStyle w:val="Fuzeile"/>
      <w:rPr>
        <w:rFonts w:asciiTheme="minorHAnsi" w:hAnsiTheme="minorHAnsi" w:cstheme="minorHAnsi"/>
        <w:sz w:val="18"/>
        <w:szCs w:val="18"/>
      </w:rPr>
    </w:pPr>
    <w:r w:rsidRPr="00F31440">
      <w:rPr>
        <w:rFonts w:asciiTheme="minorHAnsi" w:hAnsiTheme="minorHAnsi" w:cstheme="minorHAnsi"/>
        <w:sz w:val="18"/>
        <w:szCs w:val="18"/>
      </w:rPr>
      <w:t>Im ausgedruckten Zustand unterliegt dieses Dokument keinerlei Änderungen.</w:t>
    </w:r>
    <w:r w:rsidRPr="00F31440">
      <w:rPr>
        <w:rFonts w:asciiTheme="minorHAnsi" w:hAnsiTheme="minorHAnsi" w:cstheme="minorHAnsi"/>
        <w:sz w:val="18"/>
        <w:szCs w:val="18"/>
      </w:rPr>
      <w:tab/>
      <w:t xml:space="preserve">Druckdatum: </w:t>
    </w:r>
    <w:r w:rsidRPr="00F31440">
      <w:rPr>
        <w:rFonts w:asciiTheme="minorHAnsi" w:hAnsiTheme="minorHAnsi" w:cstheme="minorHAnsi"/>
        <w:sz w:val="18"/>
        <w:szCs w:val="18"/>
      </w:rPr>
      <w:fldChar w:fldCharType="begin"/>
    </w:r>
    <w:r w:rsidRPr="00F31440">
      <w:rPr>
        <w:rFonts w:asciiTheme="minorHAnsi" w:hAnsiTheme="minorHAnsi" w:cstheme="minorHAnsi"/>
        <w:sz w:val="18"/>
        <w:szCs w:val="18"/>
      </w:rPr>
      <w:instrText xml:space="preserve"> TIME \@ "dd.MM.yyyy" </w:instrText>
    </w:r>
    <w:r w:rsidRPr="00F31440">
      <w:rPr>
        <w:rFonts w:asciiTheme="minorHAnsi" w:hAnsiTheme="minorHAnsi" w:cstheme="minorHAnsi"/>
        <w:sz w:val="18"/>
        <w:szCs w:val="18"/>
      </w:rPr>
      <w:fldChar w:fldCharType="separate"/>
    </w:r>
    <w:r w:rsidR="00F50008">
      <w:rPr>
        <w:rFonts w:asciiTheme="minorHAnsi" w:hAnsiTheme="minorHAnsi" w:cstheme="minorHAnsi"/>
        <w:noProof/>
        <w:sz w:val="18"/>
        <w:szCs w:val="18"/>
      </w:rPr>
      <w:t>30.07.2025</w:t>
    </w:r>
    <w:r w:rsidRPr="00F31440">
      <w:rPr>
        <w:rFonts w:asciiTheme="minorHAnsi" w:hAnsiTheme="minorHAnsi" w:cstheme="minorHAns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7A45B" w14:textId="77777777" w:rsidR="00460464" w:rsidRDefault="00460464">
      <w:r>
        <w:separator/>
      </w:r>
    </w:p>
  </w:footnote>
  <w:footnote w:type="continuationSeparator" w:id="0">
    <w:p w14:paraId="2F82B497" w14:textId="77777777" w:rsidR="00460464" w:rsidRDefault="00460464">
      <w:r>
        <w:continuationSeparator/>
      </w:r>
    </w:p>
  </w:footnote>
  <w:footnote w:type="continuationNotice" w:id="1">
    <w:p w14:paraId="4F9C7306" w14:textId="77777777" w:rsidR="00460464" w:rsidRDefault="004604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7B41F" w14:textId="59AF9099" w:rsidR="00E0114A" w:rsidRDefault="00606858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4384" behindDoc="0" locked="0" layoutInCell="1" allowOverlap="1" wp14:anchorId="54FF6CB1" wp14:editId="30C04CCB">
          <wp:simplePos x="0" y="0"/>
          <wp:positionH relativeFrom="margin">
            <wp:align>right</wp:align>
          </wp:positionH>
          <wp:positionV relativeFrom="paragraph">
            <wp:posOffset>-74295</wp:posOffset>
          </wp:positionV>
          <wp:extent cx="971127" cy="361507"/>
          <wp:effectExtent l="0" t="0" r="635" b="63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127" cy="361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5001">
      <w:rPr>
        <w:noProof/>
        <w:lang w:eastAsia="de-CH"/>
      </w:rPr>
      <w:drawing>
        <wp:anchor distT="0" distB="0" distL="114300" distR="114300" simplePos="0" relativeHeight="251662336" behindDoc="0" locked="0" layoutInCell="1" allowOverlap="1" wp14:anchorId="1743F4FD" wp14:editId="34813D57">
          <wp:simplePos x="0" y="0"/>
          <wp:positionH relativeFrom="column">
            <wp:posOffset>3778885</wp:posOffset>
          </wp:positionH>
          <wp:positionV relativeFrom="paragraph">
            <wp:posOffset>-96520</wp:posOffset>
          </wp:positionV>
          <wp:extent cx="905773" cy="364409"/>
          <wp:effectExtent l="0" t="0" r="0" b="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773" cy="364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5001">
      <w:rPr>
        <w:noProof/>
        <w:lang w:eastAsia="de-CH"/>
      </w:rPr>
      <w:drawing>
        <wp:anchor distT="0" distB="0" distL="114300" distR="114300" simplePos="0" relativeHeight="251661312" behindDoc="0" locked="0" layoutInCell="1" allowOverlap="1" wp14:anchorId="12F42D87" wp14:editId="10F63902">
          <wp:simplePos x="0" y="0"/>
          <wp:positionH relativeFrom="column">
            <wp:posOffset>2484120</wp:posOffset>
          </wp:positionH>
          <wp:positionV relativeFrom="paragraph">
            <wp:posOffset>-97155</wp:posOffset>
          </wp:positionV>
          <wp:extent cx="1132205" cy="361950"/>
          <wp:effectExtent l="0" t="0" r="0" b="0"/>
          <wp:wrapSquare wrapText="bothSides"/>
          <wp:docPr id="41" name="Grafik 41" descr="Rehaklinik Dussnang 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haklinik Dussnang AG">
                    <a:hlinkClick r:id="rId3" tgtFrame="''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5001">
      <w:rPr>
        <w:noProof/>
        <w:lang w:eastAsia="de-CH"/>
      </w:rPr>
      <w:drawing>
        <wp:anchor distT="0" distB="0" distL="114300" distR="114300" simplePos="0" relativeHeight="251660288" behindDoc="0" locked="0" layoutInCell="1" allowOverlap="1" wp14:anchorId="5282E9C6" wp14:editId="3621AB4F">
          <wp:simplePos x="0" y="0"/>
          <wp:positionH relativeFrom="column">
            <wp:posOffset>883285</wp:posOffset>
          </wp:positionH>
          <wp:positionV relativeFrom="paragraph">
            <wp:posOffset>-96520</wp:posOffset>
          </wp:positionV>
          <wp:extent cx="1468455" cy="362309"/>
          <wp:effectExtent l="0" t="0" r="0" b="0"/>
          <wp:wrapNone/>
          <wp:docPr id="40" name="Grafik 40" descr="zihlschlacht-log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ihlschlacht-logo-cmyk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455" cy="362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001" w:rsidRPr="00C95001">
      <w:rPr>
        <w:noProof/>
        <w:lang w:eastAsia="de-CH"/>
      </w:rPr>
      <w:drawing>
        <wp:anchor distT="0" distB="0" distL="114300" distR="114300" simplePos="0" relativeHeight="251659264" behindDoc="0" locked="0" layoutInCell="1" allowOverlap="1" wp14:anchorId="5D215D68" wp14:editId="72140B0B">
          <wp:simplePos x="0" y="0"/>
          <wp:positionH relativeFrom="column">
            <wp:posOffset>-249555</wp:posOffset>
          </wp:positionH>
          <wp:positionV relativeFrom="paragraph">
            <wp:posOffset>-95885</wp:posOffset>
          </wp:positionV>
          <wp:extent cx="914400" cy="914400"/>
          <wp:effectExtent l="0" t="0" r="0" b="0"/>
          <wp:wrapSquare wrapText="bothSides"/>
          <wp:docPr id="39" name="Grafik 39" descr="cid:image001.png@01D5A5C3.E1E11C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5A5C3.E1E11CD0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7E01"/>
    <w:multiLevelType w:val="hybridMultilevel"/>
    <w:tmpl w:val="876221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7C07"/>
    <w:multiLevelType w:val="hybridMultilevel"/>
    <w:tmpl w:val="F76C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E14F9"/>
    <w:multiLevelType w:val="multilevel"/>
    <w:tmpl w:val="5B2E87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7DE069B"/>
    <w:multiLevelType w:val="hybridMultilevel"/>
    <w:tmpl w:val="5504E7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14FB7"/>
    <w:multiLevelType w:val="hybridMultilevel"/>
    <w:tmpl w:val="6750DC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A6EB6"/>
    <w:multiLevelType w:val="hybridMultilevel"/>
    <w:tmpl w:val="01FC8D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A796B"/>
    <w:multiLevelType w:val="hybridMultilevel"/>
    <w:tmpl w:val="B2D62A3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BF78F5"/>
    <w:multiLevelType w:val="hybridMultilevel"/>
    <w:tmpl w:val="18421F68"/>
    <w:lvl w:ilvl="0" w:tplc="E90C1D0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F664C9"/>
    <w:multiLevelType w:val="hybridMultilevel"/>
    <w:tmpl w:val="6D98D9EE"/>
    <w:lvl w:ilvl="0" w:tplc="87ECFF5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582" w:hanging="360"/>
      </w:pPr>
    </w:lvl>
    <w:lvl w:ilvl="2" w:tplc="0807001B" w:tentative="1">
      <w:start w:val="1"/>
      <w:numFmt w:val="lowerRoman"/>
      <w:lvlText w:val="%3."/>
      <w:lvlJc w:val="right"/>
      <w:pPr>
        <w:ind w:left="2302" w:hanging="180"/>
      </w:pPr>
    </w:lvl>
    <w:lvl w:ilvl="3" w:tplc="0807000F" w:tentative="1">
      <w:start w:val="1"/>
      <w:numFmt w:val="decimal"/>
      <w:lvlText w:val="%4."/>
      <w:lvlJc w:val="left"/>
      <w:pPr>
        <w:ind w:left="3022" w:hanging="360"/>
      </w:pPr>
    </w:lvl>
    <w:lvl w:ilvl="4" w:tplc="08070019" w:tentative="1">
      <w:start w:val="1"/>
      <w:numFmt w:val="lowerLetter"/>
      <w:lvlText w:val="%5."/>
      <w:lvlJc w:val="left"/>
      <w:pPr>
        <w:ind w:left="3742" w:hanging="360"/>
      </w:pPr>
    </w:lvl>
    <w:lvl w:ilvl="5" w:tplc="0807001B" w:tentative="1">
      <w:start w:val="1"/>
      <w:numFmt w:val="lowerRoman"/>
      <w:lvlText w:val="%6."/>
      <w:lvlJc w:val="right"/>
      <w:pPr>
        <w:ind w:left="4462" w:hanging="180"/>
      </w:pPr>
    </w:lvl>
    <w:lvl w:ilvl="6" w:tplc="0807000F" w:tentative="1">
      <w:start w:val="1"/>
      <w:numFmt w:val="decimal"/>
      <w:lvlText w:val="%7."/>
      <w:lvlJc w:val="left"/>
      <w:pPr>
        <w:ind w:left="5182" w:hanging="360"/>
      </w:pPr>
    </w:lvl>
    <w:lvl w:ilvl="7" w:tplc="08070019" w:tentative="1">
      <w:start w:val="1"/>
      <w:numFmt w:val="lowerLetter"/>
      <w:lvlText w:val="%8."/>
      <w:lvlJc w:val="left"/>
      <w:pPr>
        <w:ind w:left="5902" w:hanging="360"/>
      </w:pPr>
    </w:lvl>
    <w:lvl w:ilvl="8" w:tplc="08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28B605E4"/>
    <w:multiLevelType w:val="hybridMultilevel"/>
    <w:tmpl w:val="AF92197C"/>
    <w:lvl w:ilvl="0" w:tplc="650E518A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AF35D96"/>
    <w:multiLevelType w:val="hybridMultilevel"/>
    <w:tmpl w:val="03E272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B040E"/>
    <w:multiLevelType w:val="hybridMultilevel"/>
    <w:tmpl w:val="23B2B80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870993"/>
    <w:multiLevelType w:val="hybridMultilevel"/>
    <w:tmpl w:val="35926E68"/>
    <w:lvl w:ilvl="0" w:tplc="AD589374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38915DE5"/>
    <w:multiLevelType w:val="hybridMultilevel"/>
    <w:tmpl w:val="BC7688D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F429D6"/>
    <w:multiLevelType w:val="hybridMultilevel"/>
    <w:tmpl w:val="0A94241E"/>
    <w:lvl w:ilvl="0" w:tplc="0807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EB315B9"/>
    <w:multiLevelType w:val="hybridMultilevel"/>
    <w:tmpl w:val="0416291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A50100"/>
    <w:multiLevelType w:val="multilevel"/>
    <w:tmpl w:val="F904C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50482A90"/>
    <w:multiLevelType w:val="hybridMultilevel"/>
    <w:tmpl w:val="A2F87A4E"/>
    <w:lvl w:ilvl="0" w:tplc="985EE304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D820DFA"/>
    <w:multiLevelType w:val="hybridMultilevel"/>
    <w:tmpl w:val="D562CF6A"/>
    <w:lvl w:ilvl="0" w:tplc="08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BE1723"/>
    <w:multiLevelType w:val="hybridMultilevel"/>
    <w:tmpl w:val="7A022EC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50422C3"/>
    <w:multiLevelType w:val="multilevel"/>
    <w:tmpl w:val="1CBCA6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51D66C6"/>
    <w:multiLevelType w:val="hybridMultilevel"/>
    <w:tmpl w:val="2CBC73FC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676AB1"/>
    <w:multiLevelType w:val="hybridMultilevel"/>
    <w:tmpl w:val="0B34487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0EEBDB8">
      <w:start w:val="1"/>
      <w:numFmt w:val="decimal"/>
      <w:lvlText w:val="%2."/>
      <w:lvlJc w:val="left"/>
      <w:pPr>
        <w:ind w:left="644" w:hanging="360"/>
      </w:pPr>
      <w:rPr>
        <w:rFonts w:ascii="Arial" w:eastAsia="Times New Roman" w:hAnsi="Arial" w:cs="Arial"/>
      </w:r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1F30DC"/>
    <w:multiLevelType w:val="hybridMultilevel"/>
    <w:tmpl w:val="0038DEAC"/>
    <w:lvl w:ilvl="0" w:tplc="08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500" w:hanging="360"/>
      </w:pPr>
    </w:lvl>
    <w:lvl w:ilvl="2" w:tplc="0807001B" w:tentative="1">
      <w:start w:val="1"/>
      <w:numFmt w:val="lowerRoman"/>
      <w:lvlText w:val="%3."/>
      <w:lvlJc w:val="right"/>
      <w:pPr>
        <w:ind w:left="2220" w:hanging="180"/>
      </w:pPr>
    </w:lvl>
    <w:lvl w:ilvl="3" w:tplc="0807000F" w:tentative="1">
      <w:start w:val="1"/>
      <w:numFmt w:val="decimal"/>
      <w:lvlText w:val="%4."/>
      <w:lvlJc w:val="left"/>
      <w:pPr>
        <w:ind w:left="2940" w:hanging="360"/>
      </w:pPr>
    </w:lvl>
    <w:lvl w:ilvl="4" w:tplc="08070019" w:tentative="1">
      <w:start w:val="1"/>
      <w:numFmt w:val="lowerLetter"/>
      <w:lvlText w:val="%5."/>
      <w:lvlJc w:val="left"/>
      <w:pPr>
        <w:ind w:left="3660" w:hanging="360"/>
      </w:pPr>
    </w:lvl>
    <w:lvl w:ilvl="5" w:tplc="0807001B" w:tentative="1">
      <w:start w:val="1"/>
      <w:numFmt w:val="lowerRoman"/>
      <w:lvlText w:val="%6."/>
      <w:lvlJc w:val="right"/>
      <w:pPr>
        <w:ind w:left="4380" w:hanging="180"/>
      </w:pPr>
    </w:lvl>
    <w:lvl w:ilvl="6" w:tplc="0807000F" w:tentative="1">
      <w:start w:val="1"/>
      <w:numFmt w:val="decimal"/>
      <w:lvlText w:val="%7."/>
      <w:lvlJc w:val="left"/>
      <w:pPr>
        <w:ind w:left="5100" w:hanging="360"/>
      </w:pPr>
    </w:lvl>
    <w:lvl w:ilvl="7" w:tplc="08070019" w:tentative="1">
      <w:start w:val="1"/>
      <w:numFmt w:val="lowerLetter"/>
      <w:lvlText w:val="%8."/>
      <w:lvlJc w:val="left"/>
      <w:pPr>
        <w:ind w:left="5820" w:hanging="360"/>
      </w:pPr>
    </w:lvl>
    <w:lvl w:ilvl="8" w:tplc="08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73D20DFB"/>
    <w:multiLevelType w:val="hybridMultilevel"/>
    <w:tmpl w:val="EB54A8B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FB36A5"/>
    <w:multiLevelType w:val="hybridMultilevel"/>
    <w:tmpl w:val="603C441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7E1E2F"/>
    <w:multiLevelType w:val="hybridMultilevel"/>
    <w:tmpl w:val="8C6234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8943224">
    <w:abstractNumId w:val="20"/>
  </w:num>
  <w:num w:numId="2" w16cid:durableId="2128810816">
    <w:abstractNumId w:val="2"/>
  </w:num>
  <w:num w:numId="3" w16cid:durableId="1575241509">
    <w:abstractNumId w:val="2"/>
    <w:lvlOverride w:ilvl="0">
      <w:lvl w:ilvl="0">
        <w:start w:val="1"/>
        <w:numFmt w:val="decimal"/>
        <w:lvlText w:val="%1"/>
        <w:lvlJc w:val="left"/>
        <w:pPr>
          <w:ind w:left="431" w:hanging="431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431" w:hanging="431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431" w:hanging="43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431" w:hanging="431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431" w:hanging="431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431" w:hanging="43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431" w:hanging="431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1" w:hanging="4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31" w:hanging="431"/>
        </w:pPr>
        <w:rPr>
          <w:rFonts w:hint="default"/>
        </w:rPr>
      </w:lvl>
    </w:lvlOverride>
  </w:num>
  <w:num w:numId="4" w16cid:durableId="496118465">
    <w:abstractNumId w:val="16"/>
  </w:num>
  <w:num w:numId="5" w16cid:durableId="148059016">
    <w:abstractNumId w:val="15"/>
  </w:num>
  <w:num w:numId="6" w16cid:durableId="416635771">
    <w:abstractNumId w:val="6"/>
  </w:num>
  <w:num w:numId="7" w16cid:durableId="835266594">
    <w:abstractNumId w:val="25"/>
  </w:num>
  <w:num w:numId="8" w16cid:durableId="1063066890">
    <w:abstractNumId w:val="5"/>
  </w:num>
  <w:num w:numId="9" w16cid:durableId="533621275">
    <w:abstractNumId w:val="14"/>
  </w:num>
  <w:num w:numId="10" w16cid:durableId="2132895419">
    <w:abstractNumId w:val="8"/>
  </w:num>
  <w:num w:numId="11" w16cid:durableId="122162491">
    <w:abstractNumId w:val="22"/>
  </w:num>
  <w:num w:numId="12" w16cid:durableId="2051757441">
    <w:abstractNumId w:val="10"/>
  </w:num>
  <w:num w:numId="13" w16cid:durableId="1911385124">
    <w:abstractNumId w:val="0"/>
  </w:num>
  <w:num w:numId="14" w16cid:durableId="1750347939">
    <w:abstractNumId w:val="3"/>
  </w:num>
  <w:num w:numId="15" w16cid:durableId="453527632">
    <w:abstractNumId w:val="24"/>
  </w:num>
  <w:num w:numId="16" w16cid:durableId="1599294661">
    <w:abstractNumId w:val="16"/>
  </w:num>
  <w:num w:numId="17" w16cid:durableId="2140679192">
    <w:abstractNumId w:val="16"/>
  </w:num>
  <w:num w:numId="18" w16cid:durableId="1004087968">
    <w:abstractNumId w:val="16"/>
  </w:num>
  <w:num w:numId="19" w16cid:durableId="814640483">
    <w:abstractNumId w:val="16"/>
  </w:num>
  <w:num w:numId="20" w16cid:durableId="2029673160">
    <w:abstractNumId w:val="17"/>
  </w:num>
  <w:num w:numId="21" w16cid:durableId="799960370">
    <w:abstractNumId w:val="12"/>
  </w:num>
  <w:num w:numId="22" w16cid:durableId="1070887316">
    <w:abstractNumId w:val="18"/>
  </w:num>
  <w:num w:numId="23" w16cid:durableId="607662287">
    <w:abstractNumId w:val="21"/>
  </w:num>
  <w:num w:numId="24" w16cid:durableId="1603873059">
    <w:abstractNumId w:val="26"/>
  </w:num>
  <w:num w:numId="25" w16cid:durableId="144705183">
    <w:abstractNumId w:val="13"/>
  </w:num>
  <w:num w:numId="26" w16cid:durableId="1330207334">
    <w:abstractNumId w:val="23"/>
  </w:num>
  <w:num w:numId="27" w16cid:durableId="1948386994">
    <w:abstractNumId w:val="11"/>
  </w:num>
  <w:num w:numId="28" w16cid:durableId="729810520">
    <w:abstractNumId w:val="1"/>
  </w:num>
  <w:num w:numId="29" w16cid:durableId="675229636">
    <w:abstractNumId w:val="4"/>
  </w:num>
  <w:num w:numId="30" w16cid:durableId="1403138254">
    <w:abstractNumId w:val="7"/>
  </w:num>
  <w:num w:numId="31" w16cid:durableId="2132280332">
    <w:abstractNumId w:val="9"/>
  </w:num>
  <w:num w:numId="32" w16cid:durableId="1136336718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activeWritingStyle w:appName="MSWord" w:lang="it-IT" w:vendorID="3" w:dllVersion="517" w:checkStyle="1"/>
  <w:activeWritingStyle w:appName="MSWord" w:lang="de-CH" w:vendorID="9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FAF"/>
    <w:rsid w:val="00004FA9"/>
    <w:rsid w:val="00004FAA"/>
    <w:rsid w:val="00006F9F"/>
    <w:rsid w:val="00012036"/>
    <w:rsid w:val="00014FEC"/>
    <w:rsid w:val="00016511"/>
    <w:rsid w:val="0002150D"/>
    <w:rsid w:val="0002237B"/>
    <w:rsid w:val="000355AA"/>
    <w:rsid w:val="0003694C"/>
    <w:rsid w:val="00047F8B"/>
    <w:rsid w:val="00047FE7"/>
    <w:rsid w:val="00051802"/>
    <w:rsid w:val="00051BF5"/>
    <w:rsid w:val="000552A2"/>
    <w:rsid w:val="0005717D"/>
    <w:rsid w:val="00065ED8"/>
    <w:rsid w:val="00071139"/>
    <w:rsid w:val="00072FC5"/>
    <w:rsid w:val="00080C9F"/>
    <w:rsid w:val="0008640D"/>
    <w:rsid w:val="00091786"/>
    <w:rsid w:val="0009497B"/>
    <w:rsid w:val="00096710"/>
    <w:rsid w:val="000A1897"/>
    <w:rsid w:val="000A6ABF"/>
    <w:rsid w:val="000A7FF5"/>
    <w:rsid w:val="000B0901"/>
    <w:rsid w:val="000B5E5C"/>
    <w:rsid w:val="000B7C7C"/>
    <w:rsid w:val="000C048D"/>
    <w:rsid w:val="000C1887"/>
    <w:rsid w:val="000C6E30"/>
    <w:rsid w:val="000D22CC"/>
    <w:rsid w:val="000D5BAA"/>
    <w:rsid w:val="000E363D"/>
    <w:rsid w:val="000E6503"/>
    <w:rsid w:val="000F3E89"/>
    <w:rsid w:val="00105AA6"/>
    <w:rsid w:val="00111385"/>
    <w:rsid w:val="00114A8C"/>
    <w:rsid w:val="001163B2"/>
    <w:rsid w:val="00121982"/>
    <w:rsid w:val="001228FA"/>
    <w:rsid w:val="00134E80"/>
    <w:rsid w:val="00135695"/>
    <w:rsid w:val="00145798"/>
    <w:rsid w:val="00162793"/>
    <w:rsid w:val="00163C9B"/>
    <w:rsid w:val="00164B4B"/>
    <w:rsid w:val="00167C7B"/>
    <w:rsid w:val="00170822"/>
    <w:rsid w:val="00174E88"/>
    <w:rsid w:val="0017644E"/>
    <w:rsid w:val="00176A8E"/>
    <w:rsid w:val="00177875"/>
    <w:rsid w:val="00182FC3"/>
    <w:rsid w:val="00184BF1"/>
    <w:rsid w:val="00193B9A"/>
    <w:rsid w:val="001A08C9"/>
    <w:rsid w:val="001A3477"/>
    <w:rsid w:val="001A3AEA"/>
    <w:rsid w:val="001B00C3"/>
    <w:rsid w:val="001C2F3E"/>
    <w:rsid w:val="001D3AC2"/>
    <w:rsid w:val="001E05C5"/>
    <w:rsid w:val="001E0B39"/>
    <w:rsid w:val="001E272B"/>
    <w:rsid w:val="001E38EE"/>
    <w:rsid w:val="001E3E03"/>
    <w:rsid w:val="001E5220"/>
    <w:rsid w:val="001E5E3E"/>
    <w:rsid w:val="001F1BE0"/>
    <w:rsid w:val="001F2486"/>
    <w:rsid w:val="001F3352"/>
    <w:rsid w:val="001F36EE"/>
    <w:rsid w:val="001F57E2"/>
    <w:rsid w:val="001F5D63"/>
    <w:rsid w:val="001F7C73"/>
    <w:rsid w:val="0020360F"/>
    <w:rsid w:val="00205D2A"/>
    <w:rsid w:val="00206A6F"/>
    <w:rsid w:val="00212B2E"/>
    <w:rsid w:val="00212FFC"/>
    <w:rsid w:val="002149AB"/>
    <w:rsid w:val="0022008E"/>
    <w:rsid w:val="002401ED"/>
    <w:rsid w:val="0024144C"/>
    <w:rsid w:val="002447D2"/>
    <w:rsid w:val="002476A6"/>
    <w:rsid w:val="00257CDD"/>
    <w:rsid w:val="00260B9F"/>
    <w:rsid w:val="00260CFD"/>
    <w:rsid w:val="00260F02"/>
    <w:rsid w:val="00260F2E"/>
    <w:rsid w:val="0026201D"/>
    <w:rsid w:val="00264254"/>
    <w:rsid w:val="002708EE"/>
    <w:rsid w:val="00276933"/>
    <w:rsid w:val="00280CB6"/>
    <w:rsid w:val="0028747B"/>
    <w:rsid w:val="00294A08"/>
    <w:rsid w:val="002A4D0A"/>
    <w:rsid w:val="002A78A9"/>
    <w:rsid w:val="002A7D02"/>
    <w:rsid w:val="002B354D"/>
    <w:rsid w:val="002B44EE"/>
    <w:rsid w:val="002B4B5B"/>
    <w:rsid w:val="002D004F"/>
    <w:rsid w:val="002D350C"/>
    <w:rsid w:val="002D60A3"/>
    <w:rsid w:val="002E02BC"/>
    <w:rsid w:val="002E4CA7"/>
    <w:rsid w:val="002E6089"/>
    <w:rsid w:val="002E6252"/>
    <w:rsid w:val="002E6ABE"/>
    <w:rsid w:val="002F1D0A"/>
    <w:rsid w:val="002F65B7"/>
    <w:rsid w:val="002F6ED2"/>
    <w:rsid w:val="00301A30"/>
    <w:rsid w:val="003031C0"/>
    <w:rsid w:val="0032022A"/>
    <w:rsid w:val="0032382B"/>
    <w:rsid w:val="00324B50"/>
    <w:rsid w:val="00326904"/>
    <w:rsid w:val="00332DBE"/>
    <w:rsid w:val="003360E2"/>
    <w:rsid w:val="00340850"/>
    <w:rsid w:val="00341A1A"/>
    <w:rsid w:val="003420DB"/>
    <w:rsid w:val="003425D5"/>
    <w:rsid w:val="00343AD3"/>
    <w:rsid w:val="00346CD5"/>
    <w:rsid w:val="00352A33"/>
    <w:rsid w:val="0035357B"/>
    <w:rsid w:val="00356F2E"/>
    <w:rsid w:val="003627DC"/>
    <w:rsid w:val="003638FF"/>
    <w:rsid w:val="00363CEB"/>
    <w:rsid w:val="00364A8F"/>
    <w:rsid w:val="003662C4"/>
    <w:rsid w:val="003702D3"/>
    <w:rsid w:val="00370AEE"/>
    <w:rsid w:val="00375C6E"/>
    <w:rsid w:val="00382F94"/>
    <w:rsid w:val="00385FA7"/>
    <w:rsid w:val="00391853"/>
    <w:rsid w:val="00393B00"/>
    <w:rsid w:val="003964D8"/>
    <w:rsid w:val="00397C46"/>
    <w:rsid w:val="00397CC7"/>
    <w:rsid w:val="003A049F"/>
    <w:rsid w:val="003B2CF8"/>
    <w:rsid w:val="003B5D9B"/>
    <w:rsid w:val="003B7B67"/>
    <w:rsid w:val="003C083A"/>
    <w:rsid w:val="003C1966"/>
    <w:rsid w:val="003C1CA3"/>
    <w:rsid w:val="003C2566"/>
    <w:rsid w:val="003C432F"/>
    <w:rsid w:val="003C6145"/>
    <w:rsid w:val="003C71FF"/>
    <w:rsid w:val="003D2F93"/>
    <w:rsid w:val="003D3CE6"/>
    <w:rsid w:val="003E0E7A"/>
    <w:rsid w:val="003E7329"/>
    <w:rsid w:val="003F32EB"/>
    <w:rsid w:val="003F46C7"/>
    <w:rsid w:val="003F561A"/>
    <w:rsid w:val="004012AD"/>
    <w:rsid w:val="00401B0C"/>
    <w:rsid w:val="00403E39"/>
    <w:rsid w:val="00405400"/>
    <w:rsid w:val="00422ABA"/>
    <w:rsid w:val="00430D72"/>
    <w:rsid w:val="00434A51"/>
    <w:rsid w:val="0043684C"/>
    <w:rsid w:val="004414B1"/>
    <w:rsid w:val="00441B17"/>
    <w:rsid w:val="00442FA1"/>
    <w:rsid w:val="00444436"/>
    <w:rsid w:val="00451A2B"/>
    <w:rsid w:val="00453102"/>
    <w:rsid w:val="004566D1"/>
    <w:rsid w:val="00457E88"/>
    <w:rsid w:val="00460464"/>
    <w:rsid w:val="004625FB"/>
    <w:rsid w:val="00462ED0"/>
    <w:rsid w:val="00463003"/>
    <w:rsid w:val="00463185"/>
    <w:rsid w:val="00463B32"/>
    <w:rsid w:val="0046660D"/>
    <w:rsid w:val="004666CE"/>
    <w:rsid w:val="00466701"/>
    <w:rsid w:val="004669E6"/>
    <w:rsid w:val="00470D19"/>
    <w:rsid w:val="00471D1B"/>
    <w:rsid w:val="004725D0"/>
    <w:rsid w:val="004752D4"/>
    <w:rsid w:val="004814F1"/>
    <w:rsid w:val="004827DD"/>
    <w:rsid w:val="00490F69"/>
    <w:rsid w:val="00492E44"/>
    <w:rsid w:val="00493331"/>
    <w:rsid w:val="00495B25"/>
    <w:rsid w:val="004A4287"/>
    <w:rsid w:val="004A4673"/>
    <w:rsid w:val="004A4703"/>
    <w:rsid w:val="004A75A0"/>
    <w:rsid w:val="004A76C3"/>
    <w:rsid w:val="004B2EA9"/>
    <w:rsid w:val="004B7E72"/>
    <w:rsid w:val="004C1E08"/>
    <w:rsid w:val="004C23BD"/>
    <w:rsid w:val="004C4341"/>
    <w:rsid w:val="004C6C14"/>
    <w:rsid w:val="004D39C2"/>
    <w:rsid w:val="004E3C00"/>
    <w:rsid w:val="004E6ECA"/>
    <w:rsid w:val="00500400"/>
    <w:rsid w:val="0050541D"/>
    <w:rsid w:val="0050648A"/>
    <w:rsid w:val="005129CC"/>
    <w:rsid w:val="00520901"/>
    <w:rsid w:val="00520C47"/>
    <w:rsid w:val="005219FB"/>
    <w:rsid w:val="00524066"/>
    <w:rsid w:val="0052636C"/>
    <w:rsid w:val="0052746D"/>
    <w:rsid w:val="005304BA"/>
    <w:rsid w:val="00531F57"/>
    <w:rsid w:val="0053394C"/>
    <w:rsid w:val="00537878"/>
    <w:rsid w:val="005427A3"/>
    <w:rsid w:val="005427E0"/>
    <w:rsid w:val="005441F1"/>
    <w:rsid w:val="00544D65"/>
    <w:rsid w:val="00545BA4"/>
    <w:rsid w:val="00547650"/>
    <w:rsid w:val="00550E55"/>
    <w:rsid w:val="00551A76"/>
    <w:rsid w:val="005525F2"/>
    <w:rsid w:val="00553010"/>
    <w:rsid w:val="00553DEE"/>
    <w:rsid w:val="005563BF"/>
    <w:rsid w:val="0055695F"/>
    <w:rsid w:val="0057039E"/>
    <w:rsid w:val="00570814"/>
    <w:rsid w:val="005724BC"/>
    <w:rsid w:val="005726C9"/>
    <w:rsid w:val="0057503F"/>
    <w:rsid w:val="00575A54"/>
    <w:rsid w:val="00575FC6"/>
    <w:rsid w:val="0057767A"/>
    <w:rsid w:val="00577C6F"/>
    <w:rsid w:val="005800A3"/>
    <w:rsid w:val="00581E34"/>
    <w:rsid w:val="00593839"/>
    <w:rsid w:val="005938C2"/>
    <w:rsid w:val="005972D2"/>
    <w:rsid w:val="005A2AB5"/>
    <w:rsid w:val="005A6A0D"/>
    <w:rsid w:val="005B07B6"/>
    <w:rsid w:val="005B1A63"/>
    <w:rsid w:val="005B59F9"/>
    <w:rsid w:val="005C18BF"/>
    <w:rsid w:val="005C43D8"/>
    <w:rsid w:val="005D0709"/>
    <w:rsid w:val="005D1593"/>
    <w:rsid w:val="005D25F5"/>
    <w:rsid w:val="005D38E6"/>
    <w:rsid w:val="005E024B"/>
    <w:rsid w:val="005E26C7"/>
    <w:rsid w:val="005F16CC"/>
    <w:rsid w:val="005F2E38"/>
    <w:rsid w:val="005F2E74"/>
    <w:rsid w:val="005F470D"/>
    <w:rsid w:val="00606858"/>
    <w:rsid w:val="00610B36"/>
    <w:rsid w:val="006125E4"/>
    <w:rsid w:val="006140DA"/>
    <w:rsid w:val="00622D84"/>
    <w:rsid w:val="00622DE2"/>
    <w:rsid w:val="00622E7C"/>
    <w:rsid w:val="00623279"/>
    <w:rsid w:val="0062659B"/>
    <w:rsid w:val="00630C1D"/>
    <w:rsid w:val="006312DD"/>
    <w:rsid w:val="00631803"/>
    <w:rsid w:val="00632B13"/>
    <w:rsid w:val="006436E0"/>
    <w:rsid w:val="00644B9B"/>
    <w:rsid w:val="0064594B"/>
    <w:rsid w:val="00651B35"/>
    <w:rsid w:val="00651FC1"/>
    <w:rsid w:val="00654524"/>
    <w:rsid w:val="006623B3"/>
    <w:rsid w:val="00663469"/>
    <w:rsid w:val="00663EDE"/>
    <w:rsid w:val="0066784E"/>
    <w:rsid w:val="006700C6"/>
    <w:rsid w:val="00671453"/>
    <w:rsid w:val="00675A48"/>
    <w:rsid w:val="00684BA2"/>
    <w:rsid w:val="00685EA9"/>
    <w:rsid w:val="00686A94"/>
    <w:rsid w:val="00695130"/>
    <w:rsid w:val="00697F58"/>
    <w:rsid w:val="006A7A2E"/>
    <w:rsid w:val="006B3427"/>
    <w:rsid w:val="006B463F"/>
    <w:rsid w:val="006B7959"/>
    <w:rsid w:val="006C0618"/>
    <w:rsid w:val="006C0E12"/>
    <w:rsid w:val="006C2EE0"/>
    <w:rsid w:val="006C3B3C"/>
    <w:rsid w:val="006C5A45"/>
    <w:rsid w:val="006D1417"/>
    <w:rsid w:val="006D3D17"/>
    <w:rsid w:val="006D7E9D"/>
    <w:rsid w:val="006E3B22"/>
    <w:rsid w:val="006F38B2"/>
    <w:rsid w:val="006F4F52"/>
    <w:rsid w:val="00702A7C"/>
    <w:rsid w:val="00704781"/>
    <w:rsid w:val="0070695D"/>
    <w:rsid w:val="0070757D"/>
    <w:rsid w:val="0071304F"/>
    <w:rsid w:val="00714C13"/>
    <w:rsid w:val="007271F5"/>
    <w:rsid w:val="00732AFC"/>
    <w:rsid w:val="00733561"/>
    <w:rsid w:val="00733723"/>
    <w:rsid w:val="007366B8"/>
    <w:rsid w:val="00736802"/>
    <w:rsid w:val="00740A50"/>
    <w:rsid w:val="00743ACC"/>
    <w:rsid w:val="00745777"/>
    <w:rsid w:val="00747452"/>
    <w:rsid w:val="00751D5B"/>
    <w:rsid w:val="007521C2"/>
    <w:rsid w:val="00752291"/>
    <w:rsid w:val="00752B2C"/>
    <w:rsid w:val="00756387"/>
    <w:rsid w:val="00756B38"/>
    <w:rsid w:val="00763E1F"/>
    <w:rsid w:val="0076503C"/>
    <w:rsid w:val="0077125E"/>
    <w:rsid w:val="007718C7"/>
    <w:rsid w:val="00771F71"/>
    <w:rsid w:val="0077690D"/>
    <w:rsid w:val="00777EC8"/>
    <w:rsid w:val="00781583"/>
    <w:rsid w:val="00783995"/>
    <w:rsid w:val="00796697"/>
    <w:rsid w:val="00796A36"/>
    <w:rsid w:val="007A080F"/>
    <w:rsid w:val="007A20DD"/>
    <w:rsid w:val="007B2D15"/>
    <w:rsid w:val="007B58E6"/>
    <w:rsid w:val="007B625E"/>
    <w:rsid w:val="007C087D"/>
    <w:rsid w:val="007C23B9"/>
    <w:rsid w:val="007C2B35"/>
    <w:rsid w:val="007C4586"/>
    <w:rsid w:val="007C59DC"/>
    <w:rsid w:val="007C7F71"/>
    <w:rsid w:val="007D167E"/>
    <w:rsid w:val="007E1428"/>
    <w:rsid w:val="007E699B"/>
    <w:rsid w:val="007F60D4"/>
    <w:rsid w:val="007F619D"/>
    <w:rsid w:val="00800960"/>
    <w:rsid w:val="00800B04"/>
    <w:rsid w:val="00805D3A"/>
    <w:rsid w:val="00811A8D"/>
    <w:rsid w:val="00811DE9"/>
    <w:rsid w:val="0081278B"/>
    <w:rsid w:val="00815265"/>
    <w:rsid w:val="00825873"/>
    <w:rsid w:val="00825FF3"/>
    <w:rsid w:val="0082729B"/>
    <w:rsid w:val="00827AE7"/>
    <w:rsid w:val="00835215"/>
    <w:rsid w:val="00835BA3"/>
    <w:rsid w:val="0083636A"/>
    <w:rsid w:val="00841020"/>
    <w:rsid w:val="008416D1"/>
    <w:rsid w:val="00846B4E"/>
    <w:rsid w:val="00851477"/>
    <w:rsid w:val="00852150"/>
    <w:rsid w:val="008575F7"/>
    <w:rsid w:val="00860BBD"/>
    <w:rsid w:val="00861524"/>
    <w:rsid w:val="00862FB4"/>
    <w:rsid w:val="0086360F"/>
    <w:rsid w:val="00867C4B"/>
    <w:rsid w:val="008744D3"/>
    <w:rsid w:val="00875E1A"/>
    <w:rsid w:val="008827E3"/>
    <w:rsid w:val="00884337"/>
    <w:rsid w:val="008850FB"/>
    <w:rsid w:val="00885BF1"/>
    <w:rsid w:val="008937CA"/>
    <w:rsid w:val="00893B9F"/>
    <w:rsid w:val="00893EF1"/>
    <w:rsid w:val="008956DC"/>
    <w:rsid w:val="0089601F"/>
    <w:rsid w:val="008973C9"/>
    <w:rsid w:val="00897705"/>
    <w:rsid w:val="008A1FBC"/>
    <w:rsid w:val="008A3175"/>
    <w:rsid w:val="008A7D08"/>
    <w:rsid w:val="008B24C0"/>
    <w:rsid w:val="008B536B"/>
    <w:rsid w:val="008C016C"/>
    <w:rsid w:val="008C57C8"/>
    <w:rsid w:val="008C6272"/>
    <w:rsid w:val="008D2AE3"/>
    <w:rsid w:val="008D2BD7"/>
    <w:rsid w:val="008D6FA2"/>
    <w:rsid w:val="008E061D"/>
    <w:rsid w:val="008F566B"/>
    <w:rsid w:val="008F631F"/>
    <w:rsid w:val="009049FC"/>
    <w:rsid w:val="00905DEF"/>
    <w:rsid w:val="009106EF"/>
    <w:rsid w:val="00914866"/>
    <w:rsid w:val="00916591"/>
    <w:rsid w:val="00930471"/>
    <w:rsid w:val="009314BD"/>
    <w:rsid w:val="00935A86"/>
    <w:rsid w:val="009418FF"/>
    <w:rsid w:val="009431C6"/>
    <w:rsid w:val="00943CE2"/>
    <w:rsid w:val="00950703"/>
    <w:rsid w:val="00951174"/>
    <w:rsid w:val="0095136F"/>
    <w:rsid w:val="00962981"/>
    <w:rsid w:val="009749E6"/>
    <w:rsid w:val="00976848"/>
    <w:rsid w:val="0098047C"/>
    <w:rsid w:val="009814E9"/>
    <w:rsid w:val="00991127"/>
    <w:rsid w:val="00994CF8"/>
    <w:rsid w:val="009A5F50"/>
    <w:rsid w:val="009A5FB6"/>
    <w:rsid w:val="009B087C"/>
    <w:rsid w:val="009B251D"/>
    <w:rsid w:val="009B4562"/>
    <w:rsid w:val="009B66F6"/>
    <w:rsid w:val="009B7F68"/>
    <w:rsid w:val="009C0004"/>
    <w:rsid w:val="009C088A"/>
    <w:rsid w:val="009C6D5F"/>
    <w:rsid w:val="009C7154"/>
    <w:rsid w:val="009D69E9"/>
    <w:rsid w:val="009E3390"/>
    <w:rsid w:val="009E447C"/>
    <w:rsid w:val="009E6702"/>
    <w:rsid w:val="009F2D53"/>
    <w:rsid w:val="009F4C52"/>
    <w:rsid w:val="00A00850"/>
    <w:rsid w:val="00A12C8D"/>
    <w:rsid w:val="00A16552"/>
    <w:rsid w:val="00A21E40"/>
    <w:rsid w:val="00A2216E"/>
    <w:rsid w:val="00A27680"/>
    <w:rsid w:val="00A4299C"/>
    <w:rsid w:val="00A46078"/>
    <w:rsid w:val="00A466EB"/>
    <w:rsid w:val="00A46BB3"/>
    <w:rsid w:val="00A60EBA"/>
    <w:rsid w:val="00A637DA"/>
    <w:rsid w:val="00A644F7"/>
    <w:rsid w:val="00A67ECD"/>
    <w:rsid w:val="00A713D1"/>
    <w:rsid w:val="00A73ACB"/>
    <w:rsid w:val="00A77812"/>
    <w:rsid w:val="00A77CA2"/>
    <w:rsid w:val="00A77EA3"/>
    <w:rsid w:val="00A80586"/>
    <w:rsid w:val="00A8491D"/>
    <w:rsid w:val="00A900BB"/>
    <w:rsid w:val="00A927F6"/>
    <w:rsid w:val="00A94512"/>
    <w:rsid w:val="00A96F18"/>
    <w:rsid w:val="00A9742E"/>
    <w:rsid w:val="00AB20B0"/>
    <w:rsid w:val="00AB4ECB"/>
    <w:rsid w:val="00AC0550"/>
    <w:rsid w:val="00AC0ADC"/>
    <w:rsid w:val="00AC51E6"/>
    <w:rsid w:val="00AC674D"/>
    <w:rsid w:val="00AD35A3"/>
    <w:rsid w:val="00AD4506"/>
    <w:rsid w:val="00AD6711"/>
    <w:rsid w:val="00AE47D0"/>
    <w:rsid w:val="00AF1882"/>
    <w:rsid w:val="00AF4A10"/>
    <w:rsid w:val="00AF5468"/>
    <w:rsid w:val="00B00965"/>
    <w:rsid w:val="00B0516C"/>
    <w:rsid w:val="00B106C3"/>
    <w:rsid w:val="00B12CF6"/>
    <w:rsid w:val="00B1447E"/>
    <w:rsid w:val="00B16F90"/>
    <w:rsid w:val="00B20537"/>
    <w:rsid w:val="00B21CE9"/>
    <w:rsid w:val="00B22024"/>
    <w:rsid w:val="00B22C97"/>
    <w:rsid w:val="00B24033"/>
    <w:rsid w:val="00B2530A"/>
    <w:rsid w:val="00B26246"/>
    <w:rsid w:val="00B31888"/>
    <w:rsid w:val="00B36ECD"/>
    <w:rsid w:val="00B40388"/>
    <w:rsid w:val="00B414E6"/>
    <w:rsid w:val="00B43872"/>
    <w:rsid w:val="00B44798"/>
    <w:rsid w:val="00B46C72"/>
    <w:rsid w:val="00B47997"/>
    <w:rsid w:val="00B5076D"/>
    <w:rsid w:val="00B50BEA"/>
    <w:rsid w:val="00B53D21"/>
    <w:rsid w:val="00B563A8"/>
    <w:rsid w:val="00B60DA8"/>
    <w:rsid w:val="00B63A66"/>
    <w:rsid w:val="00B707F7"/>
    <w:rsid w:val="00B720C5"/>
    <w:rsid w:val="00B72313"/>
    <w:rsid w:val="00B73AAA"/>
    <w:rsid w:val="00B77898"/>
    <w:rsid w:val="00B80E7A"/>
    <w:rsid w:val="00B82E64"/>
    <w:rsid w:val="00B90E47"/>
    <w:rsid w:val="00B94503"/>
    <w:rsid w:val="00B97153"/>
    <w:rsid w:val="00BA0E09"/>
    <w:rsid w:val="00BA367C"/>
    <w:rsid w:val="00BA3CE6"/>
    <w:rsid w:val="00BA598C"/>
    <w:rsid w:val="00BA72E7"/>
    <w:rsid w:val="00BB1BCB"/>
    <w:rsid w:val="00BB31E3"/>
    <w:rsid w:val="00BC5DE6"/>
    <w:rsid w:val="00BC61E5"/>
    <w:rsid w:val="00BC7668"/>
    <w:rsid w:val="00BD1C99"/>
    <w:rsid w:val="00BD3796"/>
    <w:rsid w:val="00BD438A"/>
    <w:rsid w:val="00BE4672"/>
    <w:rsid w:val="00BE78C9"/>
    <w:rsid w:val="00BF4F61"/>
    <w:rsid w:val="00C028A5"/>
    <w:rsid w:val="00C067EB"/>
    <w:rsid w:val="00C11D78"/>
    <w:rsid w:val="00C11DE8"/>
    <w:rsid w:val="00C14050"/>
    <w:rsid w:val="00C14841"/>
    <w:rsid w:val="00C2504E"/>
    <w:rsid w:val="00C30398"/>
    <w:rsid w:val="00C30550"/>
    <w:rsid w:val="00C32931"/>
    <w:rsid w:val="00C3367E"/>
    <w:rsid w:val="00C34987"/>
    <w:rsid w:val="00C35A15"/>
    <w:rsid w:val="00C35F7E"/>
    <w:rsid w:val="00C37591"/>
    <w:rsid w:val="00C375BE"/>
    <w:rsid w:val="00C40B0D"/>
    <w:rsid w:val="00C44DBB"/>
    <w:rsid w:val="00C52A3A"/>
    <w:rsid w:val="00C54422"/>
    <w:rsid w:val="00C54826"/>
    <w:rsid w:val="00C56B26"/>
    <w:rsid w:val="00C60F47"/>
    <w:rsid w:val="00C65D58"/>
    <w:rsid w:val="00C72010"/>
    <w:rsid w:val="00C74F02"/>
    <w:rsid w:val="00C81BD5"/>
    <w:rsid w:val="00C82668"/>
    <w:rsid w:val="00C87968"/>
    <w:rsid w:val="00C927EF"/>
    <w:rsid w:val="00C934C2"/>
    <w:rsid w:val="00C93F2C"/>
    <w:rsid w:val="00C947EB"/>
    <w:rsid w:val="00C95001"/>
    <w:rsid w:val="00C97770"/>
    <w:rsid w:val="00CA04D6"/>
    <w:rsid w:val="00CA20D4"/>
    <w:rsid w:val="00CB2C29"/>
    <w:rsid w:val="00CB5630"/>
    <w:rsid w:val="00CB5FAF"/>
    <w:rsid w:val="00CB7214"/>
    <w:rsid w:val="00CC093C"/>
    <w:rsid w:val="00CC1F3D"/>
    <w:rsid w:val="00CC232D"/>
    <w:rsid w:val="00CC4FD6"/>
    <w:rsid w:val="00CD5AF0"/>
    <w:rsid w:val="00CD7D4A"/>
    <w:rsid w:val="00CE63CC"/>
    <w:rsid w:val="00CE6901"/>
    <w:rsid w:val="00CF008C"/>
    <w:rsid w:val="00CF052F"/>
    <w:rsid w:val="00CF0900"/>
    <w:rsid w:val="00CF50B9"/>
    <w:rsid w:val="00CF50F0"/>
    <w:rsid w:val="00CF6635"/>
    <w:rsid w:val="00D028F7"/>
    <w:rsid w:val="00D0398E"/>
    <w:rsid w:val="00D06E62"/>
    <w:rsid w:val="00D12D00"/>
    <w:rsid w:val="00D20100"/>
    <w:rsid w:val="00D2017E"/>
    <w:rsid w:val="00D25A95"/>
    <w:rsid w:val="00D3695C"/>
    <w:rsid w:val="00D369CC"/>
    <w:rsid w:val="00D41181"/>
    <w:rsid w:val="00D417EF"/>
    <w:rsid w:val="00D43459"/>
    <w:rsid w:val="00D44A95"/>
    <w:rsid w:val="00D44D13"/>
    <w:rsid w:val="00D47197"/>
    <w:rsid w:val="00D50C0A"/>
    <w:rsid w:val="00D53128"/>
    <w:rsid w:val="00D6166F"/>
    <w:rsid w:val="00D617A5"/>
    <w:rsid w:val="00D62FC7"/>
    <w:rsid w:val="00D647F0"/>
    <w:rsid w:val="00D70ED1"/>
    <w:rsid w:val="00D716DE"/>
    <w:rsid w:val="00D72CE7"/>
    <w:rsid w:val="00D74845"/>
    <w:rsid w:val="00D75067"/>
    <w:rsid w:val="00D75876"/>
    <w:rsid w:val="00D804D3"/>
    <w:rsid w:val="00D83A14"/>
    <w:rsid w:val="00D93F1D"/>
    <w:rsid w:val="00D95777"/>
    <w:rsid w:val="00D97A94"/>
    <w:rsid w:val="00DA3780"/>
    <w:rsid w:val="00DA7A1B"/>
    <w:rsid w:val="00DA7FD8"/>
    <w:rsid w:val="00DB074D"/>
    <w:rsid w:val="00DB1E48"/>
    <w:rsid w:val="00DB31B3"/>
    <w:rsid w:val="00DB58CE"/>
    <w:rsid w:val="00DC04A1"/>
    <w:rsid w:val="00DC056D"/>
    <w:rsid w:val="00DC3AD9"/>
    <w:rsid w:val="00DD273C"/>
    <w:rsid w:val="00DD3C2E"/>
    <w:rsid w:val="00DE78E9"/>
    <w:rsid w:val="00DE7BD2"/>
    <w:rsid w:val="00DF7386"/>
    <w:rsid w:val="00E0114A"/>
    <w:rsid w:val="00E10394"/>
    <w:rsid w:val="00E140B1"/>
    <w:rsid w:val="00E14544"/>
    <w:rsid w:val="00E16C77"/>
    <w:rsid w:val="00E17F50"/>
    <w:rsid w:val="00E210FC"/>
    <w:rsid w:val="00E21CE5"/>
    <w:rsid w:val="00E301B0"/>
    <w:rsid w:val="00E3029E"/>
    <w:rsid w:val="00E32FA7"/>
    <w:rsid w:val="00E3581C"/>
    <w:rsid w:val="00E43D22"/>
    <w:rsid w:val="00E43DF3"/>
    <w:rsid w:val="00E45400"/>
    <w:rsid w:val="00E457C6"/>
    <w:rsid w:val="00E45DE8"/>
    <w:rsid w:val="00E4632C"/>
    <w:rsid w:val="00E53184"/>
    <w:rsid w:val="00E5645B"/>
    <w:rsid w:val="00E56521"/>
    <w:rsid w:val="00E56AAF"/>
    <w:rsid w:val="00E57DC5"/>
    <w:rsid w:val="00E601E3"/>
    <w:rsid w:val="00E70EF2"/>
    <w:rsid w:val="00E70FEE"/>
    <w:rsid w:val="00E723C8"/>
    <w:rsid w:val="00E81501"/>
    <w:rsid w:val="00E831F3"/>
    <w:rsid w:val="00E83556"/>
    <w:rsid w:val="00E83A39"/>
    <w:rsid w:val="00E846F0"/>
    <w:rsid w:val="00E85794"/>
    <w:rsid w:val="00E86F7E"/>
    <w:rsid w:val="00E90B24"/>
    <w:rsid w:val="00EA055C"/>
    <w:rsid w:val="00EA0B2E"/>
    <w:rsid w:val="00EA58D7"/>
    <w:rsid w:val="00EB57E0"/>
    <w:rsid w:val="00EB7BBF"/>
    <w:rsid w:val="00EC44FE"/>
    <w:rsid w:val="00EC4DAA"/>
    <w:rsid w:val="00EC6332"/>
    <w:rsid w:val="00EC645A"/>
    <w:rsid w:val="00ED15AA"/>
    <w:rsid w:val="00ED64E1"/>
    <w:rsid w:val="00ED6E6F"/>
    <w:rsid w:val="00ED7D78"/>
    <w:rsid w:val="00EE11DA"/>
    <w:rsid w:val="00EE36DB"/>
    <w:rsid w:val="00EF1BC2"/>
    <w:rsid w:val="00EF72C8"/>
    <w:rsid w:val="00EF7FAE"/>
    <w:rsid w:val="00F00A50"/>
    <w:rsid w:val="00F0247D"/>
    <w:rsid w:val="00F050E7"/>
    <w:rsid w:val="00F07CBF"/>
    <w:rsid w:val="00F122DC"/>
    <w:rsid w:val="00F14297"/>
    <w:rsid w:val="00F177B6"/>
    <w:rsid w:val="00F20653"/>
    <w:rsid w:val="00F21CCD"/>
    <w:rsid w:val="00F249E8"/>
    <w:rsid w:val="00F26C4D"/>
    <w:rsid w:val="00F30486"/>
    <w:rsid w:val="00F31440"/>
    <w:rsid w:val="00F3242A"/>
    <w:rsid w:val="00F3339A"/>
    <w:rsid w:val="00F33598"/>
    <w:rsid w:val="00F37E84"/>
    <w:rsid w:val="00F454AD"/>
    <w:rsid w:val="00F50008"/>
    <w:rsid w:val="00F51694"/>
    <w:rsid w:val="00F54D04"/>
    <w:rsid w:val="00F5547E"/>
    <w:rsid w:val="00F601BB"/>
    <w:rsid w:val="00F62C5D"/>
    <w:rsid w:val="00F637AF"/>
    <w:rsid w:val="00F669A2"/>
    <w:rsid w:val="00F67AA0"/>
    <w:rsid w:val="00F72B23"/>
    <w:rsid w:val="00F75802"/>
    <w:rsid w:val="00F76134"/>
    <w:rsid w:val="00F83911"/>
    <w:rsid w:val="00F84A64"/>
    <w:rsid w:val="00F86CE2"/>
    <w:rsid w:val="00F9232C"/>
    <w:rsid w:val="00FA0891"/>
    <w:rsid w:val="00FA22F5"/>
    <w:rsid w:val="00FA2DD3"/>
    <w:rsid w:val="00FA47AB"/>
    <w:rsid w:val="00FA5F0F"/>
    <w:rsid w:val="00FA5F68"/>
    <w:rsid w:val="00FB689E"/>
    <w:rsid w:val="00FC0678"/>
    <w:rsid w:val="00FC2C84"/>
    <w:rsid w:val="00FC5F2F"/>
    <w:rsid w:val="00FD6F12"/>
    <w:rsid w:val="00FE10D8"/>
    <w:rsid w:val="00FF0B02"/>
    <w:rsid w:val="00FF1AF9"/>
    <w:rsid w:val="00FF4C85"/>
    <w:rsid w:val="00FF6366"/>
    <w:rsid w:val="00FF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B77B3C4"/>
  <w15:docId w15:val="{362EFC31-16B5-45C2-A064-E682FD615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B5FAF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autoRedefine/>
    <w:qFormat/>
    <w:rsid w:val="00004FAA"/>
    <w:pPr>
      <w:keepNext/>
      <w:spacing w:before="120" w:after="120"/>
      <w:jc w:val="both"/>
      <w:outlineLvl w:val="0"/>
    </w:pPr>
    <w:rPr>
      <w:rFonts w:asciiTheme="majorHAnsi" w:hAnsiTheme="majorHAnsi" w:cstheme="majorHAnsi"/>
      <w:b/>
      <w:bCs/>
      <w:sz w:val="28"/>
    </w:rPr>
  </w:style>
  <w:style w:type="paragraph" w:styleId="berschrift2">
    <w:name w:val="heading 2"/>
    <w:basedOn w:val="berschrift1"/>
    <w:next w:val="Standard"/>
    <w:link w:val="berschrift2Zchn"/>
    <w:autoRedefine/>
    <w:qFormat/>
    <w:rsid w:val="000552A2"/>
    <w:pPr>
      <w:numPr>
        <w:ilvl w:val="1"/>
      </w:numPr>
      <w:outlineLvl w:val="1"/>
    </w:pPr>
    <w:rPr>
      <w:bCs w:val="0"/>
      <w:lang w:val="de-DE"/>
    </w:rPr>
  </w:style>
  <w:style w:type="paragraph" w:styleId="berschrift3">
    <w:name w:val="heading 3"/>
    <w:basedOn w:val="Standard"/>
    <w:next w:val="Standard"/>
    <w:autoRedefine/>
    <w:qFormat/>
    <w:rsid w:val="00CF50F0"/>
    <w:pPr>
      <w:keepNext/>
      <w:numPr>
        <w:ilvl w:val="2"/>
        <w:numId w:val="4"/>
      </w:numPr>
      <w:spacing w:before="120" w:after="120"/>
      <w:outlineLvl w:val="2"/>
    </w:pPr>
    <w:rPr>
      <w:b/>
      <w:bCs/>
      <w:lang w:val="de-DE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4"/>
      </w:numPr>
      <w:outlineLvl w:val="3"/>
    </w:pPr>
    <w:rPr>
      <w:b/>
      <w:bCs/>
      <w:sz w:val="16"/>
      <w:lang w:val="it-IT"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4"/>
      </w:numPr>
      <w:outlineLvl w:val="4"/>
    </w:pPr>
    <w:rPr>
      <w:b/>
      <w:bCs/>
      <w:sz w:val="16"/>
      <w:u w:val="single"/>
    </w:rPr>
  </w:style>
  <w:style w:type="paragraph" w:styleId="berschrift6">
    <w:name w:val="heading 6"/>
    <w:basedOn w:val="Standard"/>
    <w:next w:val="Standard"/>
    <w:qFormat/>
    <w:pPr>
      <w:keepNext/>
      <w:numPr>
        <w:ilvl w:val="5"/>
        <w:numId w:val="4"/>
      </w:numPr>
      <w:jc w:val="center"/>
      <w:outlineLvl w:val="5"/>
    </w:pPr>
    <w:rPr>
      <w:b/>
      <w:bCs/>
      <w:sz w:val="16"/>
      <w:u w:val="single"/>
      <w:lang w:val="de-DE"/>
    </w:rPr>
  </w:style>
  <w:style w:type="paragraph" w:styleId="berschrift7">
    <w:name w:val="heading 7"/>
    <w:basedOn w:val="Standard"/>
    <w:next w:val="Standard"/>
    <w:qFormat/>
    <w:pPr>
      <w:keepNext/>
      <w:numPr>
        <w:ilvl w:val="6"/>
        <w:numId w:val="4"/>
      </w:numPr>
      <w:ind w:right="-55"/>
      <w:jc w:val="center"/>
      <w:outlineLvl w:val="6"/>
    </w:pPr>
    <w:rPr>
      <w:b/>
      <w:bCs/>
      <w:sz w:val="20"/>
    </w:rPr>
  </w:style>
  <w:style w:type="paragraph" w:styleId="berschrift8">
    <w:name w:val="heading 8"/>
    <w:basedOn w:val="Standard"/>
    <w:next w:val="Standard"/>
    <w:qFormat/>
    <w:pPr>
      <w:keepNext/>
      <w:numPr>
        <w:ilvl w:val="7"/>
        <w:numId w:val="4"/>
      </w:numPr>
      <w:outlineLvl w:val="7"/>
    </w:pPr>
    <w:rPr>
      <w:b/>
      <w:bCs/>
      <w:sz w:val="32"/>
    </w:rPr>
  </w:style>
  <w:style w:type="paragraph" w:styleId="berschrift9">
    <w:name w:val="heading 9"/>
    <w:basedOn w:val="Standard"/>
    <w:next w:val="Standard"/>
    <w:qFormat/>
    <w:pPr>
      <w:keepNext/>
      <w:numPr>
        <w:ilvl w:val="8"/>
        <w:numId w:val="4"/>
      </w:numPr>
      <w:outlineLvl w:val="8"/>
    </w:pPr>
    <w:rPr>
      <w:rFonts w:cs="Arial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autoRedefine/>
    <w:qFormat/>
    <w:rsid w:val="005427E0"/>
    <w:rPr>
      <w:b/>
      <w:bCs/>
      <w:lang w:val="de-DE"/>
    </w:rPr>
  </w:style>
  <w:style w:type="paragraph" w:styleId="Textkrper">
    <w:name w:val="Body Text"/>
    <w:basedOn w:val="Standard"/>
  </w:style>
  <w:style w:type="character" w:styleId="Seitenzahl">
    <w:name w:val="page number"/>
    <w:basedOn w:val="Absatz-Standardschriftart"/>
  </w:style>
  <w:style w:type="paragraph" w:styleId="Textkrper-Einzug3">
    <w:name w:val="Body Text Indent 3"/>
    <w:basedOn w:val="Standard"/>
    <w:rsid w:val="00DA7FD8"/>
    <w:pPr>
      <w:tabs>
        <w:tab w:val="left" w:pos="426"/>
      </w:tabs>
      <w:overflowPunct w:val="0"/>
      <w:autoSpaceDE w:val="0"/>
      <w:autoSpaceDN w:val="0"/>
      <w:adjustRightInd w:val="0"/>
      <w:spacing w:before="120"/>
      <w:ind w:left="284"/>
      <w:textAlignment w:val="baseline"/>
    </w:pPr>
    <w:rPr>
      <w:szCs w:val="20"/>
    </w:rPr>
  </w:style>
  <w:style w:type="character" w:styleId="Hyperlink">
    <w:name w:val="Hyperlink"/>
    <w:uiPriority w:val="99"/>
    <w:rsid w:val="006C0E12"/>
    <w:rPr>
      <w:color w:val="0000FF"/>
      <w:u w:val="single"/>
    </w:rPr>
  </w:style>
  <w:style w:type="character" w:styleId="BesuchterLink">
    <w:name w:val="FollowedHyperlink"/>
    <w:rsid w:val="006C0E12"/>
    <w:rPr>
      <w:color w:val="800080"/>
      <w:u w:val="single"/>
    </w:rPr>
  </w:style>
  <w:style w:type="paragraph" w:styleId="Sprechblasentext">
    <w:name w:val="Balloon Text"/>
    <w:basedOn w:val="Standard"/>
    <w:semiHidden/>
    <w:rsid w:val="004C434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9C6D5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C016C"/>
    <w:pPr>
      <w:ind w:left="720"/>
      <w:contextualSpacing/>
    </w:pPr>
  </w:style>
  <w:style w:type="paragraph" w:styleId="Textkrper-Einzug2">
    <w:name w:val="Body Text Indent 2"/>
    <w:basedOn w:val="Standard"/>
    <w:link w:val="Textkrper-Einzug2Zchn"/>
    <w:rsid w:val="00BD1C99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rsid w:val="00BD1C99"/>
    <w:rPr>
      <w:sz w:val="24"/>
      <w:szCs w:val="24"/>
      <w:lang w:eastAsia="de-DE"/>
    </w:rPr>
  </w:style>
  <w:style w:type="paragraph" w:styleId="Textkrper3">
    <w:name w:val="Body Text 3"/>
    <w:basedOn w:val="Standard"/>
    <w:link w:val="Textkrper3Zchn"/>
    <w:rsid w:val="00BD1C99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rsid w:val="00BD1C99"/>
    <w:rPr>
      <w:sz w:val="16"/>
      <w:szCs w:val="16"/>
      <w:lang w:eastAsia="de-DE"/>
    </w:rPr>
  </w:style>
  <w:style w:type="paragraph" w:styleId="Textkrper2">
    <w:name w:val="Body Text 2"/>
    <w:basedOn w:val="Standard"/>
    <w:link w:val="Textkrper2Zchn"/>
    <w:rsid w:val="009E3390"/>
    <w:pPr>
      <w:spacing w:after="120" w:line="480" w:lineRule="auto"/>
    </w:pPr>
  </w:style>
  <w:style w:type="character" w:customStyle="1" w:styleId="Textkrper2Zchn">
    <w:name w:val="Textkörper 2 Zchn"/>
    <w:link w:val="Textkrper2"/>
    <w:rsid w:val="009E3390"/>
    <w:rPr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1E5220"/>
    <w:rPr>
      <w:sz w:val="24"/>
      <w:szCs w:val="24"/>
      <w:lang w:val="de-CH"/>
    </w:rPr>
  </w:style>
  <w:style w:type="character" w:customStyle="1" w:styleId="KopfzeileZchn">
    <w:name w:val="Kopfzeile Zchn"/>
    <w:basedOn w:val="Absatz-Standardschriftart"/>
    <w:link w:val="Kopfzeile"/>
    <w:uiPriority w:val="99"/>
    <w:rsid w:val="00570814"/>
    <w:rPr>
      <w:sz w:val="24"/>
      <w:szCs w:val="24"/>
      <w:lang w:val="de-CH"/>
    </w:rPr>
  </w:style>
  <w:style w:type="paragraph" w:styleId="KeinLeerraum">
    <w:name w:val="No Spacing"/>
    <w:uiPriority w:val="1"/>
    <w:qFormat/>
    <w:rsid w:val="00C11DE8"/>
    <w:rPr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rsid w:val="003031C0"/>
    <w:pPr>
      <w:spacing w:after="100"/>
      <w:ind w:left="240"/>
    </w:pPr>
    <w:rPr>
      <w:sz w:val="20"/>
    </w:rPr>
  </w:style>
  <w:style w:type="paragraph" w:styleId="Verzeichnis1">
    <w:name w:val="toc 1"/>
    <w:basedOn w:val="Standard"/>
    <w:next w:val="Standard"/>
    <w:autoRedefine/>
    <w:uiPriority w:val="39"/>
    <w:rsid w:val="008B536B"/>
    <w:pPr>
      <w:tabs>
        <w:tab w:val="left" w:pos="440"/>
        <w:tab w:val="right" w:leader="dot" w:pos="9204"/>
      </w:tabs>
      <w:spacing w:after="100"/>
    </w:pPr>
    <w:rPr>
      <w:b/>
    </w:rPr>
  </w:style>
  <w:style w:type="character" w:styleId="Platzhaltertext">
    <w:name w:val="Placeholder Text"/>
    <w:basedOn w:val="Absatz-Standardschriftart"/>
    <w:uiPriority w:val="99"/>
    <w:semiHidden/>
    <w:rsid w:val="006B7959"/>
    <w:rPr>
      <w:color w:val="808080"/>
    </w:rPr>
  </w:style>
  <w:style w:type="paragraph" w:styleId="Verzeichnis3">
    <w:name w:val="toc 3"/>
    <w:basedOn w:val="Standard"/>
    <w:next w:val="Standard"/>
    <w:autoRedefine/>
    <w:uiPriority w:val="39"/>
    <w:rsid w:val="008B536B"/>
    <w:pPr>
      <w:spacing w:after="100"/>
      <w:ind w:left="440"/>
    </w:pPr>
    <w:rPr>
      <w:sz w:val="20"/>
    </w:rPr>
  </w:style>
  <w:style w:type="character" w:customStyle="1" w:styleId="berschrift2Zchn">
    <w:name w:val="Überschrift 2 Zchn"/>
    <w:basedOn w:val="Absatz-Standardschriftart"/>
    <w:link w:val="berschrift2"/>
    <w:rsid w:val="000552A2"/>
    <w:rPr>
      <w:rFonts w:ascii="Arial" w:hAnsi="Arial"/>
      <w:b/>
      <w:sz w:val="22"/>
      <w:szCs w:val="24"/>
      <w:lang w:val="de-DE"/>
    </w:rPr>
  </w:style>
  <w:style w:type="character" w:styleId="Kommentarzeichen">
    <w:name w:val="annotation reference"/>
    <w:basedOn w:val="Absatz-Standardschriftart"/>
    <w:rsid w:val="0011138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11138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111385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11138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111385"/>
    <w:rPr>
      <w:rFonts w:ascii="Arial" w:hAnsi="Arial"/>
      <w:b/>
      <w:bCs/>
    </w:rPr>
  </w:style>
  <w:style w:type="paragraph" w:customStyle="1" w:styleId="CitaviLiteraturverzeichnis">
    <w:name w:val="Citavi Literaturverzeichnis"/>
    <w:uiPriority w:val="99"/>
    <w:rsid w:val="001E3E03"/>
    <w:pPr>
      <w:autoSpaceDE w:val="0"/>
      <w:autoSpaceDN w:val="0"/>
      <w:adjustRightInd w:val="0"/>
      <w:spacing w:after="60"/>
      <w:ind w:left="283" w:hanging="283"/>
    </w:pPr>
    <w:rPr>
      <w:rFonts w:ascii="Segoe UI" w:eastAsiaTheme="minorHAnsi" w:hAnsi="Segoe UI" w:cs="Segoe UI"/>
      <w:sz w:val="18"/>
      <w:szCs w:val="18"/>
      <w:lang w:val="en-US"/>
    </w:rPr>
  </w:style>
  <w:style w:type="table" w:customStyle="1" w:styleId="Tabellenraster1">
    <w:name w:val="Tabellenraster1"/>
    <w:basedOn w:val="NormaleTabelle"/>
    <w:next w:val="Tabellenraster"/>
    <w:uiPriority w:val="59"/>
    <w:rsid w:val="007C23B9"/>
    <w:rPr>
      <w:rFonts w:asciiTheme="minorHAnsi" w:eastAsiaTheme="minorEastAsia" w:hAnsiTheme="minorHAnsi" w:cstheme="minorBidi"/>
      <w:sz w:val="22"/>
      <w:szCs w:val="22"/>
      <w:lang w:val="de-AT" w:eastAsia="de-AT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krper-Zeileneinzug">
    <w:name w:val="Body Text Indent"/>
    <w:basedOn w:val="Standard"/>
    <w:link w:val="Textkrper-ZeileneinzugZchn"/>
    <w:rsid w:val="00CB5FAF"/>
    <w:pPr>
      <w:tabs>
        <w:tab w:val="left" w:pos="540"/>
        <w:tab w:val="left" w:pos="900"/>
        <w:tab w:val="left" w:pos="5670"/>
      </w:tabs>
      <w:ind w:left="540"/>
    </w:pPr>
    <w:rPr>
      <w:rFonts w:ascii="Arial" w:hAnsi="Arial" w:cs="Arial"/>
      <w:sz w:val="22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CB5FAF"/>
    <w:rPr>
      <w:rFonts w:ascii="Arial" w:hAnsi="Arial" w:cs="Arial"/>
      <w:sz w:val="22"/>
      <w:szCs w:val="24"/>
      <w:lang w:eastAsia="de-DE"/>
    </w:rPr>
  </w:style>
  <w:style w:type="paragraph" w:styleId="berarbeitung">
    <w:name w:val="Revision"/>
    <w:hidden/>
    <w:uiPriority w:val="99"/>
    <w:semiHidden/>
    <w:rsid w:val="003425D5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zs.quam.vamedarea.com/Downloadcenter/Infoblatt%20EU-DSGVO%20alle%20Mitarbeiter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zs.quam.vamedarea.com/Downloadcenter/Datenschutz%20Konzept.docx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tenschutz@rehaklinik-zihlschlacht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javascript: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5A5C3.E1E11CD0" TargetMode="External"/><Relationship Id="rId3" Type="http://schemas.openxmlformats.org/officeDocument/2006/relationships/hyperlink" Target="http://www.rehaklinik-dussnang.ch/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cid:image18e775.JPG@c8a88013.4d854daa" TargetMode="External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.boetschi\Desktop\RZI%20Dokumentenvorlage%20kurz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46166bc2-b7e7-4314-8ef8-ab989a32f1cc">Sicherheit</Topic>
    <ProfessionalGroup xmlns="46166bc2-b7e7-4314-8ef8-ab989a32f1cc"/>
    <AssignedGuideChapter xmlns="9bcf368d-f6f6-44f4-b25e-c1163ccae614"/>
    <AssignedProcess xmlns="46166bc2-b7e7-4314-8ef8-ab989a32f1cc"/>
    <ApprovalDate xmlns="46166bc2-b7e7-4314-8ef8-ab989a32f1cc">2024-07-16T00:00:00</ApprovalDate>
    <DocumentCategory xmlns="46166bc2-b7e7-4314-8ef8-ab989a32f1cc">Verfahrensanweisung</DocumentCategory>
    <Referenzdokumente xmlns="46166bc2-b7e7-4314-8ef8-ab989a32f1cc"/>
    <AssignedResource xmlns="9bcf368d-f6f6-44f4-b25e-c1163ccae614"/>
    <DocumentResponsibility xmlns="9bcf368d-f6f6-44f4-b25e-c1163ccae614">
      <Value>294</Value>
      <Value>295</Value>
      <Value>293</Value>
      <Value>313</Value>
      <Value>348</Value>
    </DocumentResponsibility>
    <Editor1 xmlns="46166bc2-b7e7-4314-8ef8-ab989a32f1cc">
      <UserInfo>
        <DisplayName>Colella, Maurizio</DisplayName>
        <AccountId>69</AccountId>
        <AccountType/>
      </UserInfo>
    </Editor1>
    <Freigeber3 xmlns="46166bc2-b7e7-4314-8ef8-ab989a32f1cc">
      <UserInfo>
        <DisplayName/>
        <AccountId xsi:nil="true"/>
        <AccountType/>
      </UserInfo>
    </Freigeber3>
    <ModifiedDate xmlns="46166bc2-b7e7-4314-8ef8-ab989a32f1cc">2019-04-23T05:02:47+00:00</ModifiedDate>
    <SystemRelevance xmlns="46166bc2-b7e7-4314-8ef8-ab989a32f1cc">
      <Value>Qualitätsmanagement</Value>
    </SystemRelevance>
    <ApprovedBy xmlns="46166bc2-b7e7-4314-8ef8-ab989a32f1cc">
      <UserInfo>
        <DisplayName>Bongetta, Michele</DisplayName>
        <AccountId>94</AccountId>
        <AccountType/>
      </UserInfo>
    </ApprovedBy>
    <Freigeber2 xmlns="46166bc2-b7e7-4314-8ef8-ab989a32f1cc">
      <UserInfo>
        <DisplayName/>
        <AccountId xsi:nil="true"/>
        <AccountType/>
      </UserInfo>
    </Freigeber2>
    <Verifier xmlns="46166bc2-b7e7-4314-8ef8-ab989a32f1cc">
      <UserInfo>
        <DisplayName>Zettinig, Luisa</DisplayName>
        <AccountId>57</AccountId>
        <AccountType/>
      </UserInfo>
    </Verifier>
    <Dokumentennummer xmlns="46166bc2-b7e7-4314-8ef8-ab989a32f1cc">452</Dokumentennummer>
    <VerifyDate xmlns="46166bc2-b7e7-4314-8ef8-ab989a32f1cc">2019-05-14T08:45:51+00:00</VerifyDate>
    <LINTRACCMOwner xmlns="46166bc2-b7e7-4314-8ef8-ab989a32f1cc">
      <UserInfo>
        <DisplayName/>
        <AccountId xsi:nil="true"/>
        <AccountType/>
      </UserInfo>
    </LINTRACCMOwner>
    <LINTRACCMDateOfApproval xmlns="46166bc2-b7e7-4314-8ef8-ab989a32f1cc" xsi:nil="true"/>
    <VersionNr xmlns="29d73663-989a-4dd9-884a-d81c7b38d119">4.0</VersionNr>
    <LINTRACCMContentApproved xmlns="46166bc2-b7e7-4314-8ef8-ab989a32f1cc">false</LINTRACCMContentApproved>
    <LINTRACCMDeleted xmlns="46166bc2-b7e7-4314-8ef8-ab989a32f1cc">false</LINTRACCMDeleted>
    <LINTRACCMApprovedBy xmlns="46166bc2-b7e7-4314-8ef8-ab989a32f1cc">
      <UserInfo>
        <DisplayName/>
        <AccountId xsi:nil="true"/>
        <AccountType/>
      </UserInfo>
    </LINTRACCMApprovedBy>
    <LINTRACCMMessageOfDisapproval xmlns="46166bc2-b7e7-4314-8ef8-ab989a32f1cc" xsi:nil="true"/>
    <LastUpdated xmlns="29d73663-989a-4dd9-884a-d81c7b38d119">2019-01-04T08:00:38+00:00</LastUpdated>
    <Owner xmlns="29d73663-989a-4dd9-884a-d81c7b38d119">Dienste;Finanzen;Medizin;Fachverantwortung Sicherheitsbeauftragter;Freiwilligendienst</Owner>
    <LINTRACCMStatus xmlns="46166bc2-b7e7-4314-8ef8-ab989a32f1cc">Draft</LINTRACCMStatus>
    <LINTRACCMEditor xmlns="46166bc2-b7e7-4314-8ef8-ab989a32f1cc">
      <UserInfo>
        <DisplayName/>
        <AccountId xsi:nil="true"/>
        <AccountType/>
      </UserInfo>
    </LINTRACCMEditor>
    <FileName xmlns="29d73663-989a-4dd9-884a-d81c7b38d119">Datenschutz- und Schweigepflichtserklärung.docx</FileName>
    <LINTRACCMVersion xmlns="46166bc2-b7e7-4314-8ef8-ab989a32f1cc" xsi:nil="true"/>
    <naechster_x0020_Freigeber xmlns="46166bc2-b7e7-4314-8ef8-ab989a32f1cc">
      <UserInfo>
        <DisplayName/>
        <AccountId xsi:nil="true"/>
        <AccountType/>
      </UserInfo>
    </naechster_x0020_Freigeber>
    <letzter_x0020_Freigeber xmlns="46166bc2-b7e7-4314-8ef8-ab989a32f1cc">
      <UserInfo>
        <DisplayName>Bongetta, Michele</DisplayName>
        <AccountId>94</AccountId>
        <AccountType/>
      </UserInfo>
    </letzter_x0020_Freigeber>
    <Unterkategorie xmlns="29d73663-989a-4dd9-884a-d81c7b38d119">Sicherheit</Unterkategorie>
    <ReiterZuordnung xmlns="29d73663-989a-4dd9-884a-d81c7b38d119">
      <Value>Medizin</Value>
      <Value>Therapie</Value>
      <Value>Pflege</Value>
    </ReiterZuordnung>
    <Archiv xmlns="29d73663-989a-4dd9-884a-d81c7b38d119">false</Archiv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VAMED Formular" ma:contentTypeID="0x01010003483056E4B7E84E895573F9D3A0DD410200C4754616DB8A15408A8B136C47302158" ma:contentTypeVersion="30" ma:contentTypeDescription="Create a new document." ma:contentTypeScope="" ma:versionID="ae6089c31c77c17af485c67d9c1b6ba9">
  <xsd:schema xmlns:xsd="http://www.w3.org/2001/XMLSchema" xmlns:xs="http://www.w3.org/2001/XMLSchema" xmlns:p="http://schemas.microsoft.com/office/2006/metadata/properties" xmlns:ns2="9bcf368d-f6f6-44f4-b25e-c1163ccae614" xmlns:ns3="46166bc2-b7e7-4314-8ef8-ab989a32f1cc" xmlns:ns4="29d73663-989a-4dd9-884a-d81c7b38d119" targetNamespace="http://schemas.microsoft.com/office/2006/metadata/properties" ma:root="true" ma:fieldsID="6e6243a6cd552893c9ae144308c9853a" ns2:_="" ns3:_="" ns4:_="">
    <xsd:import namespace="9bcf368d-f6f6-44f4-b25e-c1163ccae614"/>
    <xsd:import namespace="46166bc2-b7e7-4314-8ef8-ab989a32f1cc"/>
    <xsd:import namespace="29d73663-989a-4dd9-884a-d81c7b38d119"/>
    <xsd:element name="properties">
      <xsd:complexType>
        <xsd:sequence>
          <xsd:element name="documentManagement">
            <xsd:complexType>
              <xsd:all>
                <xsd:element ref="ns2:AssignedResource" minOccurs="0"/>
                <xsd:element ref="ns2:AssignedGuideChapter" minOccurs="0"/>
                <xsd:element ref="ns3:AssignedProcess" minOccurs="0"/>
                <xsd:element ref="ns3:Topic" minOccurs="0"/>
                <xsd:element ref="ns3:ProfessionalGroup" minOccurs="0"/>
                <xsd:element ref="ns3:DocumentCategory" minOccurs="0"/>
                <xsd:element ref="ns4:Unterkategorie" minOccurs="0"/>
                <xsd:element ref="ns2:DocumentResponsibility" minOccurs="0"/>
                <xsd:element ref="ns3:Editor1" minOccurs="0"/>
                <xsd:element ref="ns3:ModifiedDate" minOccurs="0"/>
                <xsd:element ref="ns3:Verifier" minOccurs="0"/>
                <xsd:element ref="ns3:VerifyDate" minOccurs="0"/>
                <xsd:element ref="ns3:ApprovedBy" minOccurs="0"/>
                <xsd:element ref="ns3:Freigeber2" minOccurs="0"/>
                <xsd:element ref="ns3:Freigeber3" minOccurs="0"/>
                <xsd:element ref="ns3:ApprovalDate" minOccurs="0"/>
                <xsd:element ref="ns3:SystemRelevance" minOccurs="0"/>
                <xsd:element ref="ns3:Referenzdokumente" minOccurs="0"/>
                <xsd:element ref="ns3:Dokumentennummer" minOccurs="0"/>
                <xsd:element ref="ns4:FileName" minOccurs="0"/>
                <xsd:element ref="ns4:Owner" minOccurs="0"/>
                <xsd:element ref="ns4:VersionNr" minOccurs="0"/>
                <xsd:element ref="ns4:LastUpdated" minOccurs="0"/>
                <xsd:element ref="ns3:LINTRACCMDeleted" minOccurs="0"/>
                <xsd:element ref="ns3:LINTRACCMDateOfApproval" minOccurs="0"/>
                <xsd:element ref="ns3:LINTRACCMContentApproved" minOccurs="0"/>
                <xsd:element ref="ns3:LINTRACCMOwner" minOccurs="0"/>
                <xsd:element ref="ns3:LINTRACCMEditor" minOccurs="0"/>
                <xsd:element ref="ns3:LINTRACCMApprovedBy" minOccurs="0"/>
                <xsd:element ref="ns3:LINTRACCMStatus" minOccurs="0"/>
                <xsd:element ref="ns3:LINTRACCMVersion" minOccurs="0"/>
                <xsd:element ref="ns3:LINTRACCMMessageOfDisapproval" minOccurs="0"/>
                <xsd:element ref="ns3:letzter_x0020_Freigeber" minOccurs="0"/>
                <xsd:element ref="ns3:naechster_x0020_Freigeber" minOccurs="0"/>
                <xsd:element ref="ns4:ReiterZuordnung" minOccurs="0"/>
                <xsd:element ref="ns4:Archiv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f368d-f6f6-44f4-b25e-c1163ccae614" elementFormDefault="qualified">
    <xsd:import namespace="http://schemas.microsoft.com/office/2006/documentManagement/types"/>
    <xsd:import namespace="http://schemas.microsoft.com/office/infopath/2007/PartnerControls"/>
    <xsd:element name="AssignedResource" ma:index="2" nillable="true" ma:displayName="zugeordnete Aufzeichnungen" ma:list="{FC390B12-F819-497C-A0DC-014E1CE5A353}" ma:internalName="AssignedResource" ma:showField="Title" ma:web="{46166bc2-b7e7-4314-8ef8-ab989a32f1cc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ssignedGuideChapter" ma:index="3" nillable="true" ma:displayName="Assigned Guide Chapter" ma:list="{3E6A5B71-BD58-4315-A00F-003C115EA159}" ma:internalName="AssignedGuideChapter" ma:showField="Title" ma:web="{46166bc2-b7e7-4314-8ef8-ab989a32f1cc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Responsibility" ma:index="9" nillable="true" ma:displayName="Responsibility (Documents)" ma:list="{D7DDFD39-4E27-4AFB-96BF-354118DE2A99}" ma:internalName="DocumentResponsibility" ma:showField="Title" ma:web="{46166bc2-b7e7-4314-8ef8-ab989a32f1cc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166bc2-b7e7-4314-8ef8-ab989a32f1cc" elementFormDefault="qualified">
    <xsd:import namespace="http://schemas.microsoft.com/office/2006/documentManagement/types"/>
    <xsd:import namespace="http://schemas.microsoft.com/office/infopath/2007/PartnerControls"/>
    <xsd:element name="AssignedProcess" ma:index="4" nillable="true" ma:displayName="AssignedProcess" ma:list="{bb9dd748-d971-45e7-bbbf-83e39e4a13c1}" ma:internalName="AssignedProcess" ma:showField="Title" ma:web="46166bc2-b7e7-4314-8ef8-ab989a32f1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" ma:index="5" nillable="true" ma:displayName="Topic" ma:default="Mitarbeiter/Personal" ma:format="Dropdown" ma:internalName="Topic">
      <xsd:simpleType>
        <xsd:restriction base="dms:Choice">
          <xsd:enumeration value="Mitarbeiter/Personal"/>
          <xsd:enumeration value="Medikamente und Suchtmittel"/>
          <xsd:enumeration value="Hygiene"/>
          <xsd:enumeration value="Medizintechnik"/>
          <xsd:enumeration value="Notfall- und Krisenmanagement"/>
          <xsd:enumeration value="Patientenadministration und – abrechnung"/>
          <xsd:enumeration value="Planung (Betten-, Therapie- und Pflegeplanung, Diagnostik)"/>
          <xsd:enumeration value="Patienten Begleitdienst, Hausdienst, Service, Reinigung"/>
          <xsd:enumeration value="Führung, Strategie, Marketing"/>
          <xsd:enumeration value="Qualitäts- und  Risikomanagement"/>
          <xsd:enumeration value="Sicherheit"/>
          <xsd:enumeration value="Beschaffung und Vertragsmanagement"/>
          <xsd:enumeration value="Finanzen, Controlling"/>
          <xsd:enumeration value="Kommunikation und IT"/>
          <xsd:enumeration value="Facility Management, Gebäude, Transport (Instandhaltung/Wartung/Reparaturen, Lagerung und Entsorgung)"/>
          <xsd:enumeration value="Übertritt und Eintritt"/>
          <xsd:enumeration value="Verlauf"/>
          <xsd:enumeration value="Austritt und Nachsorge"/>
          <xsd:enumeration value="Forschung"/>
          <xsd:enumeration value="Internationale Patienten, Zusatzversicherte, Selbstzahler"/>
          <xsd:enumeration value="Gastronomie"/>
          <xsd:enumeration value="Wissensmanagement/ Know-how sharing"/>
          <xsd:enumeration value="Klinische Prozesse"/>
          <xsd:enumeration value="Sonstiges"/>
        </xsd:restriction>
      </xsd:simpleType>
    </xsd:element>
    <xsd:element name="ProfessionalGroup" ma:index="6" nillable="true" ma:displayName="ProfessionalGroup" ma:list="{d7ddfd39-4e27-4afb-96bf-354118de2a99}" ma:internalName="ProfessionalGroup" ma:showField="Title" ma:web="46166bc2-b7e7-4314-8ef8-ab989a32f1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Category" ma:index="7" nillable="true" ma:displayName="DocumentCategory" ma:default="Konzept" ma:format="Dropdown" ma:internalName="DocumentCategory" ma:readOnly="false">
      <xsd:simpleType>
        <xsd:restriction base="dms:Choice">
          <xsd:enumeration value="Konzept"/>
          <xsd:enumeration value="Verfahrensanweisung"/>
          <xsd:enumeration value="Prozess"/>
          <xsd:enumeration value="Arbeitsanweisung"/>
          <xsd:enumeration value="Formular"/>
          <xsd:enumeration value="Checkliste"/>
          <xsd:enumeration value="Vorlage"/>
          <xsd:enumeration value="Sonstige Dokumente"/>
          <xsd:enumeration value="Externe Dokumente"/>
        </xsd:restriction>
      </xsd:simpleType>
    </xsd:element>
    <xsd:element name="Editor1" ma:index="10" nillable="true" ma:displayName="Editor" ma:list="UserInfo" ma:SharePointGroup="0" ma:internalName="Editor1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odifiedDate" ma:index="11" nillable="true" ma:displayName="ModifiedDate" ma:format="DateOnly" ma:internalName="ModifiedDate">
      <xsd:simpleType>
        <xsd:restriction base="dms:DateTime"/>
      </xsd:simpleType>
    </xsd:element>
    <xsd:element name="Verifier" ma:index="12" nillable="true" ma:displayName="Verifier" ma:list="UserInfo" ma:SharePointGroup="472" ma:internalName="Verifi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erifyDate" ma:index="13" nillable="true" ma:displayName="VerifyDate" ma:format="DateOnly" ma:internalName="VerifyDate">
      <xsd:simpleType>
        <xsd:restriction base="dms:DateTime"/>
      </xsd:simpleType>
    </xsd:element>
    <xsd:element name="ApprovedBy" ma:index="14" nillable="true" ma:displayName="ApprovedBy" ma:list="UserInfo" ma:SharePointGroup="472" ma:internalName="Approved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reigeber2" ma:index="15" nillable="true" ma:displayName="Freigeber2" ma:list="UserInfo" ma:SharePointGroup="472" ma:internalName="Freigeber2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reigeber3" ma:index="16" nillable="true" ma:displayName="Freigeber3" ma:list="UserInfo" ma:SharePointGroup="472" ma:internalName="Freigeber3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lDate" ma:index="17" nillable="true" ma:displayName="ApprovalDate" ma:format="DateOnly" ma:internalName="ApprovalDate">
      <xsd:simpleType>
        <xsd:restriction base="dms:DateTime"/>
      </xsd:simpleType>
    </xsd:element>
    <xsd:element name="SystemRelevance" ma:index="19" nillable="true" ma:displayName="Systemrelevanz" ma:default="Qualitätsmanagement" ma:internalName="SystemRelevan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Qualitätsmanagement"/>
                    <xsd:enumeration value="Energiemanagement"/>
                  </xsd:restriction>
                </xsd:simpleType>
              </xsd:element>
            </xsd:sequence>
          </xsd:extension>
        </xsd:complexContent>
      </xsd:complexType>
    </xsd:element>
    <xsd:element name="Referenzdokumente" ma:index="20" nillable="true" ma:displayName="Referenzdokumente" ma:list="{29d73663-989a-4dd9-884a-d81c7b38d119}" ma:internalName="Referenzdokumente" ma:showField="Title" ma:web="46166bc2-b7e7-4314-8ef8-ab989a32f1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kumentennummer" ma:index="21" nillable="true" ma:displayName="Dokumentennummer" ma:internalName="Dokumentennummer">
      <xsd:simpleType>
        <xsd:restriction base="dms:Text">
          <xsd:maxLength value="255"/>
        </xsd:restriction>
      </xsd:simpleType>
    </xsd:element>
    <xsd:element name="LINTRACCMDeleted" ma:index="26" nillable="true" ma:displayName="Element gelöscht" ma:default="0" ma:internalName="LINTRACCMDeleted">
      <xsd:simpleType>
        <xsd:restriction base="dms:Boolean"/>
      </xsd:simpleType>
    </xsd:element>
    <xsd:element name="LINTRACCMDateOfApproval" ma:index="27" nillable="true" ma:displayName="Datum der Genehmigung" ma:format="DateOnly" ma:internalName="LINTRACCMDateOfApproval">
      <xsd:simpleType>
        <xsd:restriction base="dms:DateTime"/>
      </xsd:simpleType>
    </xsd:element>
    <xsd:element name="LINTRACCMContentApproved" ma:index="28" nillable="true" ma:displayName="Inhalt genehmigt" ma:default="0" ma:internalName="LINTRACCMContentApproved">
      <xsd:simpleType>
        <xsd:restriction base="dms:Boolean"/>
      </xsd:simpleType>
    </xsd:element>
    <xsd:element name="LINTRACCMOwner" ma:index="31" nillable="true" ma:displayName="Besitzer" ma:hidden="true" ma:list="UserInfo" ma:internalName="LINTRACCM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NTRACCMEditor" ma:index="32" nillable="true" ma:displayName="Redakteur" ma:hidden="true" ma:list="UserInfo" ma:internalName="LINTRACCM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NTRACCMApprovedBy" ma:index="33" nillable="true" ma:displayName="Genehmigt durch" ma:hidden="true" ma:list="UserInfo" ma:internalName="LINTRACCMApprovedBy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NTRACCMStatus" ma:index="35" nillable="true" ma:displayName="CCM Status" ma:default="Draft" ma:hidden="true" ma:internalName="LINTRACCMStatus" ma:readOnly="false">
      <xsd:simpleType>
        <xsd:restriction base="dms:Text"/>
      </xsd:simpleType>
    </xsd:element>
    <xsd:element name="LINTRACCMVersion" ma:index="36" nillable="true" ma:displayName="CCM Version" ma:hidden="true" ma:internalName="LINTRACCMVersion" ma:readOnly="false">
      <xsd:simpleType>
        <xsd:restriction base="dms:Text"/>
      </xsd:simpleType>
    </xsd:element>
    <xsd:element name="LINTRACCMMessageOfDisapproval" ma:index="38" nillable="true" ma:displayName="Genehmigungsnachricht" ma:hidden="true" ma:internalName="LINTRACCMMessageOfDisapproval" ma:readOnly="false">
      <xsd:simpleType>
        <xsd:restriction base="dms:Note"/>
      </xsd:simpleType>
    </xsd:element>
    <xsd:element name="letzter_x0020_Freigeber" ma:index="40" nillable="true" ma:displayName="letzter Freigeber" ma:hidden="true" ma:list="UserInfo" ma:SharePointGroup="0" ma:internalName="letzter_x0020_Freigeb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aechster_x0020_Freigeber" ma:index="41" nillable="true" ma:displayName="naechster Freigeber" ma:hidden="true" ma:list="UserInfo" ma:SharePointGroup="0" ma:internalName="naechster_x0020_Freigeb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73663-989a-4dd9-884a-d81c7b38d119" elementFormDefault="qualified">
    <xsd:import namespace="http://schemas.microsoft.com/office/2006/documentManagement/types"/>
    <xsd:import namespace="http://schemas.microsoft.com/office/infopath/2007/PartnerControls"/>
    <xsd:element name="Unterkategorie" ma:index="8" nillable="true" ma:displayName="Unterkategorie" ma:format="Dropdown" ma:internalName="Unterkategorie">
      <xsd:simpleType>
        <xsd:union memberTypes="dms:Text">
          <xsd:simpleType>
            <xsd:restriction base="dms:Choice">
              <xsd:enumeration value="-- Verlauf --"/>
              <xsd:enumeration value="Interdisziplinär"/>
              <xsd:enumeration value="Behandlungspfade"/>
              <xsd:enumeration value="Behandlungspflege"/>
              <xsd:enumeration value="Patientenaufklärungen"/>
              <xsd:enumeration value="Verordnungen"/>
              <xsd:enumeration value="-- Personal --"/>
              <xsd:enumeration value="Mitarbeiterführung"/>
              <xsd:enumeration value="Mitarbeiter Eintritt und Einführung, Austritt"/>
              <xsd:enumeration value="Arbeitsorganisation"/>
              <xsd:enumeration value="Aus-, Fort- und Weiterbildung"/>
              <xsd:enumeration value="Abwesenheit"/>
              <xsd:enumeration value="Personaladministration"/>
              <xsd:enumeration value="Freiwilligendienst"/>
              <xsd:enumeration value="Funktionsbeschreibungen"/>
              <xsd:enumeration value="-- Sicherheit --"/>
              <xsd:enumeration value="Sicherheit"/>
              <xsd:enumeration value="Sicherheitsdatenblätter"/>
              <xsd:enumeration value="--Medizintechnik--"/>
              <xsd:enumeration value="Medizintechnik"/>
              <xsd:enumeration value="Gebrauchsanweisungen"/>
              <xsd:enumeration value="--Qualitäts- und Risikomanagement --"/>
              <xsd:enumeration value="Internes Audit"/>
              <xsd:enumeration value="Dokumentenmanagement und QUAM"/>
              <xsd:enumeration value="Verbesserungsmanagement, Meldesysteme, Zufriedenheit"/>
              <xsd:enumeration value="Risikomanagement"/>
              <xsd:enumeration value="Qualitätsmanagement"/>
              <xsd:enumeration value="--Hygiene--"/>
              <xsd:enumeration value="Hygienemanagement"/>
              <xsd:enumeration value="Hygienepläne"/>
              <xsd:enumeration value="Isolationskonzept"/>
            </xsd:restriction>
          </xsd:simpleType>
        </xsd:union>
      </xsd:simpleType>
    </xsd:element>
    <xsd:element name="FileName" ma:index="22" nillable="true" ma:displayName="FileName" ma:internalName="FileName" ma:readOnly="false">
      <xsd:simpleType>
        <xsd:restriction base="dms:Text"/>
      </xsd:simpleType>
    </xsd:element>
    <xsd:element name="Owner" ma:index="23" nillable="true" ma:displayName="Owner" ma:internalName="Owner" ma:readOnly="false">
      <xsd:simpleType>
        <xsd:restriction base="dms:Text"/>
      </xsd:simpleType>
    </xsd:element>
    <xsd:element name="VersionNr" ma:index="24" nillable="true" ma:displayName="VersionNr" ma:internalName="VersionNr" ma:readOnly="false">
      <xsd:simpleType>
        <xsd:restriction base="dms:Text"/>
      </xsd:simpleType>
    </xsd:element>
    <xsd:element name="LastUpdated" ma:index="25" nillable="true" ma:displayName="LastUpdated" ma:internalName="LastUpdated" ma:readOnly="false">
      <xsd:simpleType>
        <xsd:restriction base="dms:DateTime"/>
      </xsd:simpleType>
    </xsd:element>
    <xsd:element name="ReiterZuordnung" ma:index="43" nillable="true" ma:displayName="ReiterZuordnung" ma:default="Medizin" ma:internalName="ReiterZuordnu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edizin"/>
                    <xsd:enumeration value="Therapie"/>
                    <xsd:enumeration value="Pflege"/>
                    <xsd:enumeration value="Orientierung Klinik"/>
                    <xsd:enumeration value="TOP Dokumente"/>
                    <xsd:enumeration value="Vorlagen"/>
                    <xsd:enumeration value="Prozess- und Projektmanagement"/>
                  </xsd:restriction>
                </xsd:simpleType>
              </xsd:element>
            </xsd:sequence>
          </xsd:extension>
        </xsd:complexContent>
      </xsd:complexType>
    </xsd:element>
    <xsd:element name="Archiv" ma:index="44" nillable="true" ma:displayName="Archiv" ma:default="0" ma:internalName="Archiv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526095-8DB5-4922-BB8F-1B45D9C3BF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D1167C-EA4F-4C1F-A35E-55B062B829F4}">
  <ds:schemaRefs>
    <ds:schemaRef ds:uri="46166bc2-b7e7-4314-8ef8-ab989a32f1cc"/>
    <ds:schemaRef ds:uri="http://schemas.microsoft.com/office/2006/documentManagement/types"/>
    <ds:schemaRef ds:uri="29d73663-989a-4dd9-884a-d81c7b38d119"/>
    <ds:schemaRef ds:uri="http://schemas.microsoft.com/office/infopath/2007/PartnerControls"/>
    <ds:schemaRef ds:uri="http://schemas.microsoft.com/office/2006/metadata/properties"/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9bcf368d-f6f6-44f4-b25e-c1163ccae614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1CAC44B-0566-497C-AF4F-08F4A9646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cf368d-f6f6-44f4-b25e-c1163ccae614"/>
    <ds:schemaRef ds:uri="46166bc2-b7e7-4314-8ef8-ab989a32f1cc"/>
    <ds:schemaRef ds:uri="29d73663-989a-4dd9-884a-d81c7b38d1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819BE8-8558-463A-8BF5-F280D80FBD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RZI Dokumentenvorlage kurz</Template>
  <TotalTime>0</TotalTime>
  <Pages>2</Pages>
  <Words>603</Words>
  <Characters>4401</Characters>
  <Application>Microsoft Office Word</Application>
  <DocSecurity>4</DocSecurity>
  <Lines>36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Datenschutz- und Schweigepflichtserklärung</vt:lpstr>
    </vt:vector>
  </TitlesOfParts>
  <Company>Rehaklinik Zihlschlacht AG</Company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Datenschutz- und Schweigepflichtserklärung</dc:title>
  <dc:creator>Boetschi, Marina</dc:creator>
  <cp:lastModifiedBy>Poli, Sandra</cp:lastModifiedBy>
  <cp:revision>2</cp:revision>
  <cp:lastPrinted>2020-09-03T13:54:00Z</cp:lastPrinted>
  <dcterms:created xsi:type="dcterms:W3CDTF">2025-07-30T12:19:00Z</dcterms:created>
  <dcterms:modified xsi:type="dcterms:W3CDTF">2025-07-30T12:19:00Z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923051126</vt:i4>
  </property>
  <property fmtid="{D5CDD505-2E9C-101B-9397-08002B2CF9AE}" pid="3" name="_ReviewCycleID">
    <vt:i4>923051126</vt:i4>
  </property>
  <property fmtid="{D5CDD505-2E9C-101B-9397-08002B2CF9AE}" pid="4" name="_NewReviewCycle">
    <vt:lpwstr/>
  </property>
  <property fmtid="{D5CDD505-2E9C-101B-9397-08002B2CF9AE}" pid="5" name="_EmailEntryID">
    <vt:lpwstr>000000003965A626702DAA4DABBBBE75B9849A84070064736D2D60AAD84A95FC46B65D0231700000000DBF2B000064736D2D60AAD84A95FC46B65D0231700000003B50CC0000</vt:lpwstr>
  </property>
  <property fmtid="{D5CDD505-2E9C-101B-9397-08002B2CF9AE}" pid="6" name="ContentTypeId">
    <vt:lpwstr>0x01010003483056E4B7E84E895573F9D3A0DD410200C4754616DB8A15408A8B136C47302158</vt:lpwstr>
  </property>
  <property fmtid="{D5CDD505-2E9C-101B-9397-08002B2CF9AE}" pid="7" name="LINTRACCMEditor">
    <vt:lpwstr/>
  </property>
  <property fmtid="{D5CDD505-2E9C-101B-9397-08002B2CF9AE}" pid="8" name="LINTRACCMContentApproved">
    <vt:bool>false</vt:bool>
  </property>
  <property fmtid="{D5CDD505-2E9C-101B-9397-08002B2CF9AE}" pid="9" name="LINTRACCMOwner">
    <vt:lpwstr/>
  </property>
  <property fmtid="{D5CDD505-2E9C-101B-9397-08002B2CF9AE}" pid="10" name="LINTRACCMDeleted">
    <vt:bool>false</vt:bool>
  </property>
  <property fmtid="{D5CDD505-2E9C-101B-9397-08002B2CF9AE}" pid="11" name="LINTRACCMApprovedBy">
    <vt:lpwstr/>
  </property>
  <property fmtid="{D5CDD505-2E9C-101B-9397-08002B2CF9AE}" pid="12" name="LINTRACCMStatus">
    <vt:lpwstr>Draft</vt:lpwstr>
  </property>
  <property fmtid="{D5CDD505-2E9C-101B-9397-08002B2CF9AE}" pid="13" name="WorkflowChangePath">
    <vt:lpwstr>bcf5adb7-ca53-4220-b9ca-480c9df7930f,4;bcf5adb7-ca53-4220-b9ca-480c9df7930f,4;bcf5adb7-ca53-4220-b9ca-480c9df7930f,4;bcf5adb7-ca53-4220-b9ca-480c9df7930f,6;bcf5adb7-ca53-4220-b9ca-480c9df7930f,10;bcf5adb7-ca53-4220-b9ca-480c9df7930f,10;bcf5adb7-ca53-4220-</vt:lpwstr>
  </property>
  <property fmtid="{D5CDD505-2E9C-101B-9397-08002B2CF9AE}" pid="14" name="Reiter0">
    <vt:lpwstr>;#Medizin;#Therapie;#Pflege;#</vt:lpwstr>
  </property>
  <property fmtid="{D5CDD505-2E9C-101B-9397-08002B2CF9AE}" pid="15" name="ReleaseDate">
    <vt:filetime>2018-06-18T14:10:17Z</vt:filetime>
  </property>
  <property fmtid="{D5CDD505-2E9C-101B-9397-08002B2CF9AE}" pid="16" name="Reiter">
    <vt:lpwstr/>
  </property>
  <property fmtid="{D5CDD505-2E9C-101B-9397-08002B2CF9AE}" pid="17" name="_ReviewingToolsShownOnce">
    <vt:lpwstr/>
  </property>
</Properties>
</file>